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466" w:rsidRPr="00EB58CA" w:rsidRDefault="00E503BA" w:rsidP="00E66A69">
      <w:pPr>
        <w:spacing w:line="240" w:lineRule="auto"/>
        <w:ind w:right="-709"/>
        <w:jc w:val="right"/>
      </w:pPr>
      <w:r w:rsidRPr="00EB58CA">
        <w:rPr>
          <w:noProof/>
        </w:rPr>
        <w:drawing>
          <wp:anchor distT="0" distB="0" distL="114300" distR="114300" simplePos="0" relativeHeight="251657728" behindDoc="0" locked="0" layoutInCell="1" allowOverlap="1" wp14:anchorId="09E29253" wp14:editId="54141D5E">
            <wp:simplePos x="0" y="0"/>
            <wp:positionH relativeFrom="column">
              <wp:posOffset>4504055</wp:posOffset>
            </wp:positionH>
            <wp:positionV relativeFrom="paragraph">
              <wp:posOffset>-572770</wp:posOffset>
            </wp:positionV>
            <wp:extent cx="1708150" cy="1066800"/>
            <wp:effectExtent l="0" t="0" r="6350" b="0"/>
            <wp:wrapSquare wrapText="bothSides"/>
            <wp:docPr id="11" name="Bild 11" descr="Logo_LFV_RGB_RZ_45m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_LFV_RGB_RZ_45mm_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8C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B7873A" wp14:editId="75CB7B02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3507105" cy="571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12F5" w:rsidRPr="004560D0" w:rsidRDefault="00F412F5" w:rsidP="0030101F">
                            <w:pPr>
                              <w:pStyle w:val="Holine"/>
                              <w:jc w:val="both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r w:rsidRPr="004560D0"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Benutzerservice Forsten</w:t>
                            </w:r>
                          </w:p>
                          <w:p w:rsidR="00F412F5" w:rsidRDefault="00F412F5">
                            <w:pPr>
                              <w:pStyle w:val="Holine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7873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pt;margin-top:0;width:276.1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" stroked="f">
                <v:textbox>
                  <w:txbxContent>
                    <w:p w:rsidR="00F412F5" w:rsidRPr="004560D0" w:rsidRDefault="00F412F5" w:rsidP="0030101F">
                      <w:pPr>
                        <w:pStyle w:val="Holine"/>
                        <w:jc w:val="both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r w:rsidRPr="004560D0">
                        <w:rPr>
                          <w:rFonts w:ascii="Trebuchet MS" w:hAnsi="Trebuchet MS"/>
                          <w:sz w:val="44"/>
                          <w:szCs w:val="44"/>
                        </w:rPr>
                        <w:t>Benutzerservice Forsten</w:t>
                      </w:r>
                    </w:p>
                    <w:p w:rsidR="00F412F5" w:rsidRDefault="00F412F5">
                      <w:pPr>
                        <w:pStyle w:val="Holine"/>
                        <w:rPr>
                          <w:rFonts w:ascii="Trebuchet MS" w:hAnsi="Trebuchet MS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58C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3AEBBF" wp14:editId="6172C724">
                <wp:simplePos x="0" y="0"/>
                <wp:positionH relativeFrom="column">
                  <wp:posOffset>4457700</wp:posOffset>
                </wp:positionH>
                <wp:positionV relativeFrom="paragraph">
                  <wp:posOffset>-114300</wp:posOffset>
                </wp:positionV>
                <wp:extent cx="0" cy="914400"/>
                <wp:effectExtent l="9525" t="9525" r="9525" b="9525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33107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9pt" to="351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">
                <v:stroke dashstyle="1 1" endcap="round"/>
              </v:line>
            </w:pict>
          </mc:Fallback>
        </mc:AlternateContent>
      </w:r>
    </w:p>
    <w:p w:rsidR="00116744" w:rsidRPr="00EB58CA" w:rsidRDefault="00116744" w:rsidP="00E66A69">
      <w:pPr>
        <w:spacing w:line="240" w:lineRule="auto"/>
        <w:ind w:right="-709"/>
        <w:jc w:val="right"/>
      </w:pPr>
    </w:p>
    <w:p w:rsidR="00116744" w:rsidRPr="00EB58CA" w:rsidRDefault="00116744" w:rsidP="00E66A69">
      <w:pPr>
        <w:spacing w:line="240" w:lineRule="auto"/>
        <w:ind w:right="-709"/>
        <w:jc w:val="right"/>
        <w:rPr>
          <w:sz w:val="16"/>
        </w:rPr>
      </w:pPr>
    </w:p>
    <w:p w:rsidR="0023406F" w:rsidRPr="00EB58CA" w:rsidRDefault="0023406F"/>
    <w:p w:rsidR="00FB0A5A" w:rsidRPr="00EB58CA" w:rsidRDefault="00385F66" w:rsidP="00FB0A5A">
      <w:pPr>
        <w:pStyle w:val="Holine"/>
        <w:jc w:val="left"/>
        <w:rPr>
          <w:rFonts w:cs="Arial"/>
        </w:rPr>
      </w:pPr>
      <w:r>
        <w:t xml:space="preserve">Tab </w:t>
      </w:r>
      <w:proofErr w:type="spellStart"/>
      <w:r>
        <w:t>Active</w:t>
      </w:r>
      <w:proofErr w:type="spellEnd"/>
      <w:r>
        <w:t xml:space="preserve"> </w:t>
      </w:r>
      <w:proofErr w:type="gramStart"/>
      <w:r>
        <w:t>3</w:t>
      </w:r>
      <w:r w:rsidR="002D1BFD">
        <w:t xml:space="preserve">  </w:t>
      </w:r>
      <w:r w:rsidR="00FB0A5A">
        <w:t>-</w:t>
      </w:r>
      <w:proofErr w:type="gramEnd"/>
      <w:r w:rsidR="00FB0A5A">
        <w:t xml:space="preserve"> </w:t>
      </w:r>
      <w:r>
        <w:t>Geode</w:t>
      </w:r>
    </w:p>
    <w:p w:rsidR="00290466" w:rsidRPr="00EB58CA" w:rsidRDefault="00290466" w:rsidP="00E45C07">
      <w:pPr>
        <w:pStyle w:val="Holine"/>
        <w:jc w:val="left"/>
        <w:rPr>
          <w:rFonts w:cs="Arial"/>
        </w:rPr>
      </w:pPr>
    </w:p>
    <w:p w:rsidR="00FB57D1" w:rsidRDefault="00385F66">
      <w:pPr>
        <w:pStyle w:val="Holine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Geode </w:t>
      </w:r>
    </w:p>
    <w:p w:rsidR="00B9591A" w:rsidRDefault="00385F66">
      <w:pPr>
        <w:pStyle w:val="Holine"/>
        <w:rPr>
          <w:b/>
          <w:sz w:val="40"/>
          <w:szCs w:val="40"/>
        </w:rPr>
      </w:pPr>
      <w:r>
        <w:rPr>
          <w:b/>
          <w:sz w:val="40"/>
          <w:szCs w:val="40"/>
        </w:rPr>
        <w:t>-</w:t>
      </w:r>
      <w:r w:rsidR="0004570F" w:rsidRPr="0004570F">
        <w:rPr>
          <w:rStyle w:val="Fett"/>
        </w:rPr>
        <w:t xml:space="preserve"> </w:t>
      </w:r>
      <w:r w:rsidR="0004570F">
        <w:rPr>
          <w:rStyle w:val="Fett"/>
        </w:rPr>
        <w:t xml:space="preserve">in Field </w:t>
      </w:r>
      <w:proofErr w:type="spellStart"/>
      <w:r w:rsidR="0004570F">
        <w:rPr>
          <w:rStyle w:val="Fett"/>
        </w:rPr>
        <w:t>Maps</w:t>
      </w:r>
      <w:proofErr w:type="spellEnd"/>
      <w:r w:rsidR="0004570F">
        <w:rPr>
          <w:rStyle w:val="Fett"/>
        </w:rPr>
        <w:t xml:space="preserve"> als internen Provider einstellen</w:t>
      </w:r>
      <w:r w:rsidR="0004570F">
        <w:rPr>
          <w:b/>
          <w:sz w:val="40"/>
          <w:szCs w:val="40"/>
        </w:rPr>
        <w:t xml:space="preserve"> </w:t>
      </w:r>
      <w:r w:rsidR="00B9591A">
        <w:rPr>
          <w:b/>
          <w:sz w:val="40"/>
          <w:szCs w:val="40"/>
        </w:rPr>
        <w:t>-</w:t>
      </w:r>
    </w:p>
    <w:p w:rsidR="00057E60" w:rsidRPr="00E95D2C" w:rsidRDefault="00057E60" w:rsidP="00057E60">
      <w:pPr>
        <w:rPr>
          <w:rStyle w:val="Fett"/>
          <w:bCs w:val="0"/>
          <w:sz w:val="12"/>
        </w:rPr>
      </w:pPr>
    </w:p>
    <w:p w:rsidR="00057E60" w:rsidRDefault="00057E60" w:rsidP="0004570F">
      <w:pPr>
        <w:jc w:val="both"/>
        <w:rPr>
          <w:rStyle w:val="Fett"/>
          <w:bCs w:val="0"/>
          <w:sz w:val="22"/>
        </w:rPr>
      </w:pPr>
      <w:r>
        <w:rPr>
          <w:rStyle w:val="Fett"/>
          <w:bCs w:val="0"/>
          <w:sz w:val="22"/>
        </w:rPr>
        <w:t xml:space="preserve">Es besteht die Möglichkeit die </w:t>
      </w:r>
      <w:proofErr w:type="spellStart"/>
      <w:r>
        <w:rPr>
          <w:rStyle w:val="Fett"/>
          <w:bCs w:val="0"/>
          <w:sz w:val="22"/>
        </w:rPr>
        <w:t>Goede</w:t>
      </w:r>
      <w:proofErr w:type="spellEnd"/>
      <w:r>
        <w:rPr>
          <w:rStyle w:val="Fett"/>
          <w:bCs w:val="0"/>
          <w:sz w:val="22"/>
        </w:rPr>
        <w:t xml:space="preserve"> Antenne auch als Provider in Field </w:t>
      </w:r>
      <w:proofErr w:type="spellStart"/>
      <w:r>
        <w:rPr>
          <w:rStyle w:val="Fett"/>
          <w:bCs w:val="0"/>
          <w:sz w:val="22"/>
        </w:rPr>
        <w:t>Maps</w:t>
      </w:r>
      <w:proofErr w:type="spellEnd"/>
      <w:r>
        <w:rPr>
          <w:rStyle w:val="Fett"/>
          <w:bCs w:val="0"/>
          <w:sz w:val="22"/>
        </w:rPr>
        <w:t xml:space="preserve"> zu verbinden.</w:t>
      </w:r>
    </w:p>
    <w:p w:rsidR="00057E60" w:rsidRDefault="00057E60" w:rsidP="0004570F">
      <w:pPr>
        <w:jc w:val="both"/>
        <w:rPr>
          <w:rStyle w:val="Fett"/>
          <w:bCs w:val="0"/>
          <w:sz w:val="22"/>
        </w:rPr>
      </w:pPr>
      <w:r>
        <w:rPr>
          <w:rStyle w:val="Fett"/>
          <w:bCs w:val="0"/>
          <w:sz w:val="22"/>
        </w:rPr>
        <w:t>Hierzu muss immer erst die Geode App geöffnet und Verbunden werden.</w:t>
      </w:r>
      <w:r w:rsidR="0004570F">
        <w:rPr>
          <w:rStyle w:val="Fett"/>
          <w:bCs w:val="0"/>
          <w:sz w:val="22"/>
        </w:rPr>
        <w:t xml:space="preserve"> </w:t>
      </w:r>
      <w:r>
        <w:rPr>
          <w:rStyle w:val="Fett"/>
          <w:bCs w:val="0"/>
          <w:sz w:val="22"/>
        </w:rPr>
        <w:t xml:space="preserve">Erst wenn eine stabile Verbindung (die berechneten Koordinaten und der </w:t>
      </w:r>
      <w:proofErr w:type="spellStart"/>
      <w:r>
        <w:rPr>
          <w:rStyle w:val="Fett"/>
          <w:bCs w:val="0"/>
          <w:sz w:val="22"/>
        </w:rPr>
        <w:t>Correction</w:t>
      </w:r>
      <w:proofErr w:type="spellEnd"/>
      <w:r>
        <w:rPr>
          <w:rStyle w:val="Fett"/>
          <w:bCs w:val="0"/>
          <w:sz w:val="22"/>
        </w:rPr>
        <w:t xml:space="preserve"> Type sind gefüllt mit Daten) besteht, kann nach Field </w:t>
      </w:r>
      <w:proofErr w:type="spellStart"/>
      <w:r>
        <w:rPr>
          <w:rStyle w:val="Fett"/>
          <w:bCs w:val="0"/>
          <w:sz w:val="22"/>
        </w:rPr>
        <w:t>Maps</w:t>
      </w:r>
      <w:proofErr w:type="spellEnd"/>
      <w:r>
        <w:rPr>
          <w:rStyle w:val="Fett"/>
          <w:bCs w:val="0"/>
          <w:sz w:val="22"/>
        </w:rPr>
        <w:t xml:space="preserve"> gewechselt werden.</w:t>
      </w:r>
    </w:p>
    <w:p w:rsidR="00057E60" w:rsidRPr="003A79B1" w:rsidRDefault="00057E60" w:rsidP="00057E60">
      <w:pPr>
        <w:rPr>
          <w:rStyle w:val="Fett"/>
          <w:bCs w:val="0"/>
          <w:sz w:val="12"/>
        </w:rPr>
      </w:pPr>
    </w:p>
    <w:p w:rsidR="00057E60" w:rsidRPr="003A79B1" w:rsidRDefault="00057E60" w:rsidP="00057E60">
      <w:pPr>
        <w:rPr>
          <w:rStyle w:val="Fett"/>
          <w:b/>
          <w:bCs w:val="0"/>
          <w:color w:val="FF0000"/>
          <w:sz w:val="28"/>
        </w:rPr>
      </w:pPr>
      <w:r w:rsidRPr="003A79B1">
        <w:rPr>
          <w:rStyle w:val="Fett"/>
          <w:b/>
          <w:bCs w:val="0"/>
          <w:color w:val="FF0000"/>
          <w:sz w:val="28"/>
        </w:rPr>
        <w:t xml:space="preserve">Achtung: </w:t>
      </w:r>
    </w:p>
    <w:p w:rsidR="00057E60" w:rsidRPr="00057E60" w:rsidRDefault="00057E60" w:rsidP="0004570F">
      <w:pPr>
        <w:pStyle w:val="Listenabsatz"/>
        <w:numPr>
          <w:ilvl w:val="0"/>
          <w:numId w:val="40"/>
        </w:numPr>
        <w:spacing w:line="276" w:lineRule="auto"/>
        <w:jc w:val="both"/>
        <w:rPr>
          <w:rStyle w:val="Fett"/>
          <w:bCs w:val="0"/>
          <w:sz w:val="22"/>
        </w:rPr>
      </w:pPr>
      <w:r w:rsidRPr="00057E60">
        <w:rPr>
          <w:rStyle w:val="Fett"/>
          <w:bCs w:val="0"/>
          <w:sz w:val="22"/>
        </w:rPr>
        <w:t xml:space="preserve">Wenn der Provider in Field </w:t>
      </w:r>
      <w:proofErr w:type="spellStart"/>
      <w:r w:rsidRPr="00057E60">
        <w:rPr>
          <w:rStyle w:val="Fett"/>
          <w:bCs w:val="0"/>
          <w:sz w:val="22"/>
        </w:rPr>
        <w:t>Maps</w:t>
      </w:r>
      <w:proofErr w:type="spellEnd"/>
      <w:r w:rsidRPr="00057E60">
        <w:rPr>
          <w:rStyle w:val="Fett"/>
          <w:bCs w:val="0"/>
          <w:sz w:val="22"/>
        </w:rPr>
        <w:t xml:space="preserve"> eingerichtet wird verliert die Geode App die Verbindung</w:t>
      </w:r>
    </w:p>
    <w:p w:rsidR="00057E60" w:rsidRDefault="00057E60" w:rsidP="0004570F">
      <w:pPr>
        <w:pStyle w:val="Listenabsatz"/>
        <w:numPr>
          <w:ilvl w:val="1"/>
          <w:numId w:val="40"/>
        </w:numPr>
        <w:spacing w:line="276" w:lineRule="auto"/>
        <w:jc w:val="both"/>
        <w:rPr>
          <w:rStyle w:val="Fett"/>
          <w:bCs w:val="0"/>
          <w:sz w:val="22"/>
        </w:rPr>
      </w:pPr>
      <w:r>
        <w:rPr>
          <w:rStyle w:val="Fett"/>
          <w:bCs w:val="0"/>
          <w:sz w:val="22"/>
        </w:rPr>
        <w:t xml:space="preserve">Dies ist aber unbedenklich, da die </w:t>
      </w:r>
      <w:proofErr w:type="spellStart"/>
      <w:r>
        <w:rPr>
          <w:rStyle w:val="Fett"/>
          <w:bCs w:val="0"/>
          <w:sz w:val="22"/>
        </w:rPr>
        <w:t>daten</w:t>
      </w:r>
      <w:proofErr w:type="spellEnd"/>
      <w:r>
        <w:rPr>
          <w:rStyle w:val="Fett"/>
          <w:bCs w:val="0"/>
          <w:sz w:val="22"/>
        </w:rPr>
        <w:t xml:space="preserve"> hierbei direkt an Field </w:t>
      </w:r>
      <w:proofErr w:type="spellStart"/>
      <w:r>
        <w:rPr>
          <w:rStyle w:val="Fett"/>
          <w:bCs w:val="0"/>
          <w:sz w:val="22"/>
        </w:rPr>
        <w:t>maps</w:t>
      </w:r>
      <w:proofErr w:type="spellEnd"/>
      <w:r>
        <w:rPr>
          <w:rStyle w:val="Fett"/>
          <w:bCs w:val="0"/>
          <w:sz w:val="22"/>
        </w:rPr>
        <w:t xml:space="preserve"> gesendet werden</w:t>
      </w:r>
    </w:p>
    <w:p w:rsidR="00057E60" w:rsidRDefault="00057E60" w:rsidP="0004570F">
      <w:pPr>
        <w:pStyle w:val="Listenabsatz"/>
        <w:numPr>
          <w:ilvl w:val="0"/>
          <w:numId w:val="40"/>
        </w:numPr>
        <w:spacing w:line="276" w:lineRule="auto"/>
        <w:jc w:val="both"/>
        <w:rPr>
          <w:rStyle w:val="Fett"/>
          <w:bCs w:val="0"/>
          <w:sz w:val="22"/>
        </w:rPr>
      </w:pPr>
      <w:r>
        <w:rPr>
          <w:rStyle w:val="Fett"/>
          <w:bCs w:val="0"/>
          <w:sz w:val="22"/>
        </w:rPr>
        <w:t xml:space="preserve">Wenn Das Geode nicht zur Verfügung steht muss der interne </w:t>
      </w:r>
      <w:proofErr w:type="spellStart"/>
      <w:r>
        <w:rPr>
          <w:rStyle w:val="Fett"/>
          <w:bCs w:val="0"/>
          <w:sz w:val="22"/>
        </w:rPr>
        <w:t>provider</w:t>
      </w:r>
      <w:proofErr w:type="spellEnd"/>
      <w:r>
        <w:rPr>
          <w:rStyle w:val="Fett"/>
          <w:bCs w:val="0"/>
          <w:sz w:val="22"/>
        </w:rPr>
        <w:t xml:space="preserve"> wieder geändert werden!</w:t>
      </w:r>
    </w:p>
    <w:p w:rsidR="00057E60" w:rsidRDefault="00057E60" w:rsidP="0004570F">
      <w:pPr>
        <w:pStyle w:val="Listenabsatz"/>
        <w:numPr>
          <w:ilvl w:val="0"/>
          <w:numId w:val="40"/>
        </w:numPr>
        <w:spacing w:line="276" w:lineRule="auto"/>
        <w:jc w:val="both"/>
        <w:rPr>
          <w:rStyle w:val="Fett"/>
          <w:bCs w:val="0"/>
          <w:sz w:val="22"/>
        </w:rPr>
      </w:pPr>
      <w:r>
        <w:rPr>
          <w:rStyle w:val="Fett"/>
          <w:bCs w:val="0"/>
          <w:sz w:val="22"/>
        </w:rPr>
        <w:t xml:space="preserve">Wenn die Verbindung verloren geht muss erst die Verbindung mit der Geode App </w:t>
      </w:r>
      <w:proofErr w:type="gramStart"/>
      <w:r>
        <w:rPr>
          <w:rStyle w:val="Fett"/>
          <w:bCs w:val="0"/>
          <w:sz w:val="22"/>
        </w:rPr>
        <w:t>wieder hergestellt</w:t>
      </w:r>
      <w:proofErr w:type="gramEnd"/>
      <w:r>
        <w:rPr>
          <w:rStyle w:val="Fett"/>
          <w:bCs w:val="0"/>
          <w:sz w:val="22"/>
        </w:rPr>
        <w:t xml:space="preserve"> werden und kann erst danach wieder mit Field </w:t>
      </w:r>
      <w:proofErr w:type="spellStart"/>
      <w:r>
        <w:rPr>
          <w:rStyle w:val="Fett"/>
          <w:bCs w:val="0"/>
          <w:sz w:val="22"/>
        </w:rPr>
        <w:t>Maps</w:t>
      </w:r>
      <w:proofErr w:type="spellEnd"/>
      <w:r>
        <w:rPr>
          <w:rStyle w:val="Fett"/>
          <w:bCs w:val="0"/>
          <w:sz w:val="22"/>
        </w:rPr>
        <w:t xml:space="preserve"> verbunden werden</w:t>
      </w:r>
    </w:p>
    <w:p w:rsidR="0004570F" w:rsidRDefault="0004570F" w:rsidP="0004570F">
      <w:pPr>
        <w:pStyle w:val="Listenabsatz"/>
        <w:numPr>
          <w:ilvl w:val="1"/>
          <w:numId w:val="40"/>
        </w:numPr>
        <w:spacing w:line="276" w:lineRule="auto"/>
        <w:jc w:val="both"/>
        <w:rPr>
          <w:rStyle w:val="Fett"/>
          <w:bCs w:val="0"/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91440</wp:posOffset>
            </wp:positionV>
            <wp:extent cx="2412365" cy="3730578"/>
            <wp:effectExtent l="0" t="0" r="6985" b="381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73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60">
        <w:rPr>
          <w:rStyle w:val="Fett"/>
          <w:bCs w:val="0"/>
          <w:sz w:val="22"/>
        </w:rPr>
        <w:t>Wenn die Verbindung nicht automatisch wieder hergestellt wird muss auf den aktuellen Standort geklickt werden!</w:t>
      </w:r>
    </w:p>
    <w:p w:rsidR="00057E60" w:rsidRDefault="0004570F" w:rsidP="0004570F">
      <w:pPr>
        <w:pStyle w:val="Listenabsatz"/>
        <w:ind w:left="1440"/>
        <w:rPr>
          <w:rStyle w:val="Fett"/>
          <w:bCs w:val="0"/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216BCA6" wp14:editId="4D50197A">
                <wp:simplePos x="0" y="0"/>
                <wp:positionH relativeFrom="margin">
                  <wp:posOffset>5224145</wp:posOffset>
                </wp:positionH>
                <wp:positionV relativeFrom="paragraph">
                  <wp:posOffset>103505</wp:posOffset>
                </wp:positionV>
                <wp:extent cx="232410" cy="253365"/>
                <wp:effectExtent l="0" t="0" r="15240" b="1333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2410" cy="2533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9315A" id="Ellipse 29" o:spid="_x0000_s1026" style="position:absolute;margin-left:411.35pt;margin-top:8.15pt;width:18.3pt;height:19.9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" filled="f" strokecolor="red" strokeweight="2pt">
                <w10:wrap anchorx="margin"/>
              </v:oval>
            </w:pict>
          </mc:Fallback>
        </mc:AlternateContent>
      </w:r>
    </w:p>
    <w:p w:rsidR="00057E60" w:rsidRPr="003A79B1" w:rsidRDefault="00E95D2C" w:rsidP="003A79B1">
      <w:pPr>
        <w:pStyle w:val="Listenabsatz"/>
        <w:ind w:left="1440"/>
        <w:rPr>
          <w:rStyle w:val="Fett"/>
          <w:bCs w:val="0"/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194310</wp:posOffset>
                </wp:positionV>
                <wp:extent cx="2816860" cy="1543050"/>
                <wp:effectExtent l="19050" t="38100" r="40640" b="190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6860" cy="1543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8C0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1" o:spid="_x0000_s1026" type="#_x0000_t32" style="position:absolute;margin-left:184.35pt;margin-top:15.3pt;width:221.8pt;height:121.5pt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" strokecolor="red" strokeweight="3pt">
                <v:stroke endarrow="block"/>
              </v:shape>
            </w:pict>
          </mc:Fallback>
        </mc:AlternateContent>
      </w:r>
    </w:p>
    <w:p w:rsidR="00057E60" w:rsidRDefault="00872621" w:rsidP="0004570F">
      <w:pPr>
        <w:pStyle w:val="Listenabsatz"/>
        <w:numPr>
          <w:ilvl w:val="0"/>
          <w:numId w:val="40"/>
        </w:numPr>
        <w:spacing w:line="276" w:lineRule="auto"/>
        <w:jc w:val="both"/>
        <w:rPr>
          <w:rStyle w:val="Fett"/>
          <w:bCs w:val="0"/>
          <w:sz w:val="2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429</wp:posOffset>
            </wp:positionV>
            <wp:extent cx="2462530" cy="3746500"/>
            <wp:effectExtent l="0" t="0" r="0" b="6350"/>
            <wp:wrapSquare wrapText="bothSides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60">
        <w:rPr>
          <w:rStyle w:val="Fett"/>
          <w:bCs w:val="0"/>
          <w:sz w:val="22"/>
        </w:rPr>
        <w:t xml:space="preserve">Die </w:t>
      </w:r>
      <w:proofErr w:type="spellStart"/>
      <w:r w:rsidR="00057E60">
        <w:rPr>
          <w:rStyle w:val="Fett"/>
          <w:bCs w:val="0"/>
          <w:sz w:val="22"/>
        </w:rPr>
        <w:t>Ntrip</w:t>
      </w:r>
      <w:proofErr w:type="spellEnd"/>
      <w:r w:rsidR="00057E60">
        <w:rPr>
          <w:rStyle w:val="Fett"/>
          <w:bCs w:val="0"/>
          <w:sz w:val="22"/>
        </w:rPr>
        <w:t xml:space="preserve"> Verbindung kann in dieser Verwendung nicht aktiviert werden</w:t>
      </w:r>
      <w:r w:rsidR="003A79B1">
        <w:rPr>
          <w:rStyle w:val="Fett"/>
          <w:bCs w:val="0"/>
          <w:sz w:val="22"/>
        </w:rPr>
        <w:t xml:space="preserve"> </w:t>
      </w:r>
    </w:p>
    <w:p w:rsidR="003A79B1" w:rsidRDefault="003A79B1" w:rsidP="0004570F">
      <w:pPr>
        <w:pStyle w:val="Listenabsatz"/>
        <w:numPr>
          <w:ilvl w:val="1"/>
          <w:numId w:val="40"/>
        </w:numPr>
        <w:spacing w:line="276" w:lineRule="auto"/>
        <w:jc w:val="both"/>
        <w:rPr>
          <w:rStyle w:val="Fett"/>
          <w:bCs w:val="0"/>
          <w:sz w:val="22"/>
        </w:rPr>
      </w:pPr>
      <w:r>
        <w:rPr>
          <w:rStyle w:val="Fett"/>
          <w:bCs w:val="0"/>
          <w:sz w:val="22"/>
        </w:rPr>
        <w:t>Fehlermeldung siehe Screenshot</w:t>
      </w:r>
    </w:p>
    <w:p w:rsidR="003A79B1" w:rsidRDefault="00B3743A" w:rsidP="003A79B1">
      <w:pPr>
        <w:ind w:left="1080"/>
        <w:rPr>
          <w:rStyle w:val="Fett"/>
          <w:bCs w:val="0"/>
          <w:sz w:val="22"/>
        </w:rPr>
      </w:pPr>
      <w:r>
        <w:rPr>
          <w:noProof/>
        </w:rPr>
        <w:pict>
          <v:shape id="_x0000_s1034" type="#_x0000_t75" style="position:absolute;left:0;text-align:left;margin-left:30.65pt;margin-top:4.5pt;width:227.2pt;height:81.1pt;z-index:251710976;mso-position-horizontal-relative:text;mso-position-vertical-relative:text;mso-width-relative:page;mso-height-relative:page">
            <v:imagedata r:id="rId11" o:title="Screenshot_20220728-102442_Field Maps" croptop="27957f" cropbottom="26680f" cropleft="8418f" cropright="8427f"/>
            <w10:wrap type="square"/>
          </v:shape>
        </w:pict>
      </w:r>
    </w:p>
    <w:p w:rsidR="00872621" w:rsidRDefault="00872621" w:rsidP="003A79B1">
      <w:pPr>
        <w:ind w:left="1080"/>
        <w:rPr>
          <w:rStyle w:val="Fett"/>
          <w:bCs w:val="0"/>
          <w:sz w:val="22"/>
        </w:rPr>
      </w:pPr>
    </w:p>
    <w:p w:rsidR="00872621" w:rsidRDefault="00872621" w:rsidP="003A79B1">
      <w:pPr>
        <w:ind w:left="1080"/>
        <w:rPr>
          <w:rStyle w:val="Fett"/>
          <w:bCs w:val="0"/>
          <w:sz w:val="22"/>
        </w:rPr>
      </w:pPr>
    </w:p>
    <w:p w:rsidR="00872621" w:rsidRDefault="00872621" w:rsidP="003A79B1">
      <w:pPr>
        <w:ind w:left="1080"/>
        <w:rPr>
          <w:rStyle w:val="Fett"/>
          <w:bCs w:val="0"/>
          <w:sz w:val="22"/>
        </w:rPr>
      </w:pPr>
    </w:p>
    <w:p w:rsidR="00872621" w:rsidRDefault="00872621" w:rsidP="003A79B1">
      <w:pPr>
        <w:ind w:left="1080"/>
        <w:rPr>
          <w:rStyle w:val="Fett"/>
          <w:bCs w:val="0"/>
          <w:sz w:val="22"/>
        </w:rPr>
      </w:pPr>
    </w:p>
    <w:p w:rsidR="00872621" w:rsidRDefault="00872621" w:rsidP="0004570F">
      <w:pPr>
        <w:rPr>
          <w:rStyle w:val="Fett"/>
          <w:bCs w:val="0"/>
          <w:sz w:val="22"/>
        </w:rPr>
      </w:pPr>
    </w:p>
    <w:p w:rsidR="00872621" w:rsidRDefault="00872621" w:rsidP="003A79B1">
      <w:pPr>
        <w:ind w:left="1080"/>
        <w:rPr>
          <w:rStyle w:val="Fett"/>
          <w:bCs w:val="0"/>
          <w:sz w:val="22"/>
        </w:rPr>
      </w:pPr>
    </w:p>
    <w:p w:rsidR="0004570F" w:rsidRDefault="0004570F" w:rsidP="003A79B1">
      <w:pPr>
        <w:ind w:left="1080"/>
        <w:rPr>
          <w:rStyle w:val="Fett"/>
          <w:bCs w:val="0"/>
          <w:sz w:val="22"/>
        </w:rPr>
      </w:pPr>
    </w:p>
    <w:p w:rsidR="0004570F" w:rsidRDefault="0004570F" w:rsidP="003A79B1">
      <w:pPr>
        <w:ind w:left="1080"/>
        <w:rPr>
          <w:rStyle w:val="Fett"/>
          <w:bCs w:val="0"/>
          <w:sz w:val="22"/>
        </w:rPr>
      </w:pPr>
    </w:p>
    <w:p w:rsidR="00872621" w:rsidRPr="003A79B1" w:rsidRDefault="00872621" w:rsidP="003A79B1">
      <w:pPr>
        <w:ind w:left="1080"/>
        <w:rPr>
          <w:rStyle w:val="Fett"/>
          <w:bCs w:val="0"/>
          <w:sz w:val="22"/>
        </w:rPr>
      </w:pPr>
    </w:p>
    <w:p w:rsidR="003A79B1" w:rsidRPr="00370278" w:rsidRDefault="003A79B1" w:rsidP="003A79B1">
      <w:pPr>
        <w:rPr>
          <w:rStyle w:val="Fett"/>
          <w:bCs w:val="0"/>
          <w:sz w:val="28"/>
        </w:rPr>
      </w:pPr>
      <w:r w:rsidRPr="00370278">
        <w:rPr>
          <w:rStyle w:val="Fett"/>
          <w:bCs w:val="0"/>
          <w:sz w:val="28"/>
        </w:rPr>
        <w:t>Einrichten der Provider Einstellungen:</w:t>
      </w:r>
    </w:p>
    <w:p w:rsidR="00D65348" w:rsidRPr="00D5024E" w:rsidRDefault="00D65348" w:rsidP="00D65348">
      <w:pPr>
        <w:rPr>
          <w:sz w:val="8"/>
        </w:rPr>
      </w:pPr>
    </w:p>
    <w:p w:rsidR="00D5024E" w:rsidRDefault="00D5024E" w:rsidP="00D5024E">
      <w:pPr>
        <w:pStyle w:val="Listenabsatz"/>
        <w:numPr>
          <w:ilvl w:val="0"/>
          <w:numId w:val="39"/>
        </w:numPr>
      </w:pPr>
      <w:r>
        <w:t xml:space="preserve">) In die Einstellungen der Field </w:t>
      </w:r>
      <w:proofErr w:type="spellStart"/>
      <w:r>
        <w:t>Maps</w:t>
      </w:r>
      <w:proofErr w:type="spellEnd"/>
      <w:r>
        <w:t xml:space="preserve"> App (rechtes Männchen im </w:t>
      </w:r>
      <w:r w:rsidR="003A79B1">
        <w:t>E</w:t>
      </w:r>
      <w:r>
        <w:t>ck)</w:t>
      </w:r>
    </w:p>
    <w:p w:rsidR="00D5024E" w:rsidRDefault="00D5024E" w:rsidP="00D5024E">
      <w:pPr>
        <w:pStyle w:val="Listenabsatz"/>
        <w:numPr>
          <w:ilvl w:val="0"/>
          <w:numId w:val="39"/>
        </w:numPr>
      </w:pPr>
      <w:r>
        <w:t>) in den Anbieter klicken</w:t>
      </w:r>
    </w:p>
    <w:p w:rsidR="00370278" w:rsidRDefault="000734B3" w:rsidP="003702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075843E8" wp14:editId="6031D6D9">
                <wp:simplePos x="0" y="0"/>
                <wp:positionH relativeFrom="column">
                  <wp:posOffset>2801341</wp:posOffset>
                </wp:positionH>
                <wp:positionV relativeFrom="paragraph">
                  <wp:posOffset>153670</wp:posOffset>
                </wp:positionV>
                <wp:extent cx="369988" cy="269563"/>
                <wp:effectExtent l="0" t="0" r="11430" b="16510"/>
                <wp:wrapNone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88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4B3" w:rsidRDefault="000734B3" w:rsidP="000734B3">
                            <w: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43E8" id="Textfeld 2" o:spid="_x0000_s1027" type="#_x0000_t202" style="position:absolute;margin-left:220.6pt;margin-top:12.1pt;width:29.15pt;height:21.2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">
                <v:textbox>
                  <w:txbxContent>
                    <w:p w:rsidR="000734B3" w:rsidRDefault="000734B3" w:rsidP="000734B3">
                      <w: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075843E8" wp14:editId="6031D6D9">
                <wp:simplePos x="0" y="0"/>
                <wp:positionH relativeFrom="column">
                  <wp:posOffset>304796</wp:posOffset>
                </wp:positionH>
                <wp:positionV relativeFrom="paragraph">
                  <wp:posOffset>182850</wp:posOffset>
                </wp:positionV>
                <wp:extent cx="369570" cy="248098"/>
                <wp:effectExtent l="0" t="0" r="11430" b="19050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48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4B3" w:rsidRDefault="000734B3" w:rsidP="000734B3">
                            <w: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43E8" id="_x0000_s1028" type="#_x0000_t202" style="position:absolute;margin-left:24pt;margin-top:14.4pt;width:29.1pt;height:19.5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">
                <v:textbox>
                  <w:txbxContent>
                    <w:p w:rsidR="000734B3" w:rsidRDefault="000734B3" w:rsidP="000734B3">
                      <w: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370278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1773B2" wp14:editId="08BE7A77">
                <wp:simplePos x="0" y="0"/>
                <wp:positionH relativeFrom="column">
                  <wp:posOffset>2783271</wp:posOffset>
                </wp:positionH>
                <wp:positionV relativeFrom="paragraph">
                  <wp:posOffset>1294460</wp:posOffset>
                </wp:positionV>
                <wp:extent cx="761119" cy="258992"/>
                <wp:effectExtent l="0" t="0" r="20320" b="2730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9" cy="258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7383431" id="Ellipse 15" o:spid="_x0000_s1026" style="position:absolute;margin-left:219.15pt;margin-top:101.95pt;width:59.95pt;height:20.4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" filled="f" strokecolor="red" strokeweight="2pt"/>
            </w:pict>
          </mc:Fallback>
        </mc:AlternateContent>
      </w:r>
      <w:r w:rsidR="00370278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1873790</wp:posOffset>
                </wp:positionH>
                <wp:positionV relativeFrom="paragraph">
                  <wp:posOffset>494926</wp:posOffset>
                </wp:positionV>
                <wp:extent cx="258992" cy="248248"/>
                <wp:effectExtent l="0" t="0" r="2730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8992" cy="2482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09BF0" id="Ellipse 14" o:spid="_x0000_s1026" style="position:absolute;margin-left:147.55pt;margin-top:38.95pt;width:20.4pt;height:19.5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" filled="f" strokecolor="red" strokeweight="2pt"/>
            </w:pict>
          </mc:Fallback>
        </mc:AlternateContent>
      </w:r>
      <w:r w:rsidR="00370278">
        <w:rPr>
          <w:noProof/>
        </w:rPr>
        <w:drawing>
          <wp:inline distT="0" distB="0" distL="0" distR="0" wp14:anchorId="35E95AA4" wp14:editId="54470471">
            <wp:extent cx="2521512" cy="3826738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073" cy="38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278">
        <w:rPr>
          <w:noProof/>
        </w:rPr>
        <w:drawing>
          <wp:inline distT="0" distB="0" distL="0" distR="0" wp14:anchorId="1752DD1C" wp14:editId="60F93564">
            <wp:extent cx="2375001" cy="3789739"/>
            <wp:effectExtent l="0" t="0" r="635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2860" cy="38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24E" w:rsidRDefault="00D5024E" w:rsidP="00D5024E">
      <w:pPr>
        <w:pStyle w:val="Listenabsatz"/>
        <w:numPr>
          <w:ilvl w:val="0"/>
          <w:numId w:val="39"/>
        </w:numPr>
      </w:pPr>
      <w:r>
        <w:lastRenderedPageBreak/>
        <w:t>)</w:t>
      </w:r>
      <w:r w:rsidR="00370278">
        <w:t xml:space="preserve"> </w:t>
      </w:r>
      <w:r>
        <w:t>Provider hinzufügen</w:t>
      </w:r>
    </w:p>
    <w:p w:rsidR="00370278" w:rsidRDefault="00370278" w:rsidP="00D5024E">
      <w:pPr>
        <w:pStyle w:val="Listenabsatz"/>
        <w:numPr>
          <w:ilvl w:val="0"/>
          <w:numId w:val="39"/>
        </w:numPr>
      </w:pPr>
      <w:r>
        <w:t>) Provider auswählen, damit der Hacken rechts richtig gesetzt ist und auf weiter klicken</w:t>
      </w:r>
    </w:p>
    <w:p w:rsidR="00D65348" w:rsidRDefault="00370278" w:rsidP="00D65348">
      <w:pPr>
        <w:pStyle w:val="Listenabsatz"/>
        <w:numPr>
          <w:ilvl w:val="0"/>
          <w:numId w:val="39"/>
        </w:numPr>
      </w:pPr>
      <w:r>
        <w:t>) auf Fertig klicken</w:t>
      </w:r>
    </w:p>
    <w:p w:rsidR="00370278" w:rsidRDefault="00370278" w:rsidP="00D65348">
      <w:pPr>
        <w:pStyle w:val="Listenabsatz"/>
        <w:numPr>
          <w:ilvl w:val="0"/>
          <w:numId w:val="39"/>
        </w:numPr>
      </w:pPr>
      <w:r>
        <w:t xml:space="preserve">) </w:t>
      </w:r>
      <w:r w:rsidR="00CC570E">
        <w:t xml:space="preserve">auf andere Provider auf </w:t>
      </w:r>
      <w:proofErr w:type="gramStart"/>
      <w:r w:rsidR="00CC570E">
        <w:t>das eingerichtet Geode</w:t>
      </w:r>
      <w:proofErr w:type="gramEnd"/>
      <w:r w:rsidR="00CC570E">
        <w:t xml:space="preserve"> klicken </w:t>
      </w:r>
    </w:p>
    <w:p w:rsidR="00D5024E" w:rsidRDefault="00CC570E" w:rsidP="00D653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10831E0F" wp14:editId="1124F061">
                <wp:simplePos x="0" y="0"/>
                <wp:positionH relativeFrom="column">
                  <wp:posOffset>2957507</wp:posOffset>
                </wp:positionH>
                <wp:positionV relativeFrom="paragraph">
                  <wp:posOffset>102642</wp:posOffset>
                </wp:positionV>
                <wp:extent cx="369988" cy="269563"/>
                <wp:effectExtent l="0" t="0" r="11430" b="1651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88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0E" w:rsidRDefault="00CC570E" w:rsidP="00CC570E">
                            <w: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1E0F" id="_x0000_s1029" type="#_x0000_t202" style="position:absolute;margin-left:232.85pt;margin-top:8.1pt;width:29.15pt;height:21.2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">
                <v:textbox>
                  <w:txbxContent>
                    <w:p w:rsidR="00CC570E" w:rsidRDefault="00CC570E" w:rsidP="00CC570E">
                      <w: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117904</wp:posOffset>
                </wp:positionV>
                <wp:extent cx="369988" cy="269563"/>
                <wp:effectExtent l="0" t="0" r="11430" b="1651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88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0E" w:rsidRDefault="00CC570E">
                            <w: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.1pt;margin-top:9.3pt;width:29.15pt;height:21.2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">
                <v:textbox>
                  <w:txbxContent>
                    <w:p w:rsidR="00CC570E" w:rsidRDefault="00CC570E">
                      <w: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="00370278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8FEF07" wp14:editId="37D18D8D">
                <wp:simplePos x="0" y="0"/>
                <wp:positionH relativeFrom="column">
                  <wp:posOffset>4765813</wp:posOffset>
                </wp:positionH>
                <wp:positionV relativeFrom="paragraph">
                  <wp:posOffset>759357</wp:posOffset>
                </wp:positionV>
                <wp:extent cx="45719" cy="184994"/>
                <wp:effectExtent l="76200" t="38100" r="69215" b="5715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849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A9CF" id="Gerade Verbindung mit Pfeil 41" o:spid="_x0000_s1026" type="#_x0000_t32" style="position:absolute;margin-left:375.25pt;margin-top:59.8pt;width:3.6pt;height:14.55pt;flip:x 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" strokecolor="red" strokeweight="3pt">
                <v:stroke endarrow="block"/>
              </v:shape>
            </w:pict>
          </mc:Fallback>
        </mc:AlternateContent>
      </w:r>
      <w:r w:rsidR="0037027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2F79BEB" wp14:editId="50257D22">
                <wp:simplePos x="0" y="0"/>
                <wp:positionH relativeFrom="column">
                  <wp:posOffset>3947054</wp:posOffset>
                </wp:positionH>
                <wp:positionV relativeFrom="paragraph">
                  <wp:posOffset>1068720</wp:posOffset>
                </wp:positionV>
                <wp:extent cx="644914" cy="45719"/>
                <wp:effectExtent l="19050" t="95250" r="0" b="69215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914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9F74" id="Gerade Verbindung mit Pfeil 40" o:spid="_x0000_s1026" type="#_x0000_t32" style="position:absolute;margin-left:310.8pt;margin-top:84.15pt;width:50.8pt;height:3.6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" strokecolor="red" strokeweight="3pt">
                <v:stroke endarrow="block"/>
              </v:shape>
            </w:pict>
          </mc:Fallback>
        </mc:AlternateContent>
      </w:r>
      <w:r w:rsidR="00370278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EF9B2C5" wp14:editId="1C4BE07F">
                <wp:simplePos x="0" y="0"/>
                <wp:positionH relativeFrom="column">
                  <wp:posOffset>4591682</wp:posOffset>
                </wp:positionH>
                <wp:positionV relativeFrom="paragraph">
                  <wp:posOffset>478889</wp:posOffset>
                </wp:positionV>
                <wp:extent cx="274849" cy="253159"/>
                <wp:effectExtent l="0" t="0" r="11430" b="1397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2531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4F85C" id="Ellipse 39" o:spid="_x0000_s1026" style="position:absolute;margin-left:361.55pt;margin-top:37.7pt;width:21.65pt;height:19.9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" filled="f" strokecolor="red" strokeweight="2pt"/>
            </w:pict>
          </mc:Fallback>
        </mc:AlternateContent>
      </w:r>
      <w:r w:rsidR="00370278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CD65E53" wp14:editId="26ED753D">
                <wp:simplePos x="0" y="0"/>
                <wp:positionH relativeFrom="column">
                  <wp:posOffset>4617918</wp:posOffset>
                </wp:positionH>
                <wp:positionV relativeFrom="paragraph">
                  <wp:posOffset>954812</wp:posOffset>
                </wp:positionV>
                <wp:extent cx="274849" cy="258992"/>
                <wp:effectExtent l="0" t="0" r="11430" b="2730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258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7B7EB8" id="Ellipse 38" o:spid="_x0000_s1026" style="position:absolute;margin-left:363.6pt;margin-top:75.2pt;width:21.65pt;height:20.4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" filled="f" strokecolor="red" strokeweight="2pt"/>
            </w:pict>
          </mc:Fallback>
        </mc:AlternateContent>
      </w:r>
      <w:r w:rsidR="00370278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CD65E53" wp14:editId="26ED753D">
                <wp:simplePos x="0" y="0"/>
                <wp:positionH relativeFrom="column">
                  <wp:posOffset>2989334</wp:posOffset>
                </wp:positionH>
                <wp:positionV relativeFrom="paragraph">
                  <wp:posOffset>969410</wp:posOffset>
                </wp:positionV>
                <wp:extent cx="903829" cy="258992"/>
                <wp:effectExtent l="0" t="0" r="10795" b="2730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29" cy="258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F9D6C1" id="Ellipse 37" o:spid="_x0000_s1026" style="position:absolute;margin-left:235.4pt;margin-top:76.35pt;width:71.15pt;height:20.4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" filled="f" strokecolor="red" strokeweight="2pt"/>
            </w:pict>
          </mc:Fallback>
        </mc:AlternateContent>
      </w:r>
      <w:r w:rsidR="00370278"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19050</wp:posOffset>
            </wp:positionV>
            <wp:extent cx="2367915" cy="3707765"/>
            <wp:effectExtent l="0" t="0" r="0" b="6985"/>
            <wp:wrapSquare wrapText="bothSides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24E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426F702" wp14:editId="05DED0DC">
                <wp:simplePos x="0" y="0"/>
                <wp:positionH relativeFrom="column">
                  <wp:posOffset>247168</wp:posOffset>
                </wp:positionH>
                <wp:positionV relativeFrom="paragraph">
                  <wp:posOffset>1345965</wp:posOffset>
                </wp:positionV>
                <wp:extent cx="903829" cy="258992"/>
                <wp:effectExtent l="0" t="0" r="10795" b="2730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29" cy="258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E080DE" id="Ellipse 26" o:spid="_x0000_s1026" style="position:absolute;margin-left:19.45pt;margin-top:106pt;width:71.15pt;height:20.4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" filled="f" strokecolor="red" strokeweight="2pt"/>
            </w:pict>
          </mc:Fallback>
        </mc:AlternateContent>
      </w:r>
      <w:r w:rsidR="00D5024E">
        <w:rPr>
          <w:noProof/>
        </w:rPr>
        <w:drawing>
          <wp:inline distT="0" distB="0" distL="0" distR="0" wp14:anchorId="0B442A9E" wp14:editId="0F979B82">
            <wp:extent cx="2442383" cy="3758877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2297" cy="377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78" w:rsidRDefault="00CC570E" w:rsidP="00D653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0831E0F" wp14:editId="1124F061">
                <wp:simplePos x="0" y="0"/>
                <wp:positionH relativeFrom="column">
                  <wp:posOffset>2800985</wp:posOffset>
                </wp:positionH>
                <wp:positionV relativeFrom="paragraph">
                  <wp:posOffset>112824</wp:posOffset>
                </wp:positionV>
                <wp:extent cx="369988" cy="269563"/>
                <wp:effectExtent l="0" t="0" r="11430" b="1651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88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0E" w:rsidRDefault="00CC570E" w:rsidP="00CC570E">
                            <w: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1E0F" id="_x0000_s1031" type="#_x0000_t202" style="position:absolute;margin-left:220.55pt;margin-top:8.9pt;width:29.15pt;height:21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">
                <v:textbox>
                  <w:txbxContent>
                    <w:p w:rsidR="00CC570E" w:rsidRDefault="00CC570E" w:rsidP="00CC570E">
                      <w: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10831E0F" wp14:editId="1124F061">
                <wp:simplePos x="0" y="0"/>
                <wp:positionH relativeFrom="column">
                  <wp:posOffset>248421</wp:posOffset>
                </wp:positionH>
                <wp:positionV relativeFrom="paragraph">
                  <wp:posOffset>113798</wp:posOffset>
                </wp:positionV>
                <wp:extent cx="369988" cy="269563"/>
                <wp:effectExtent l="0" t="0" r="11430" b="1651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88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0E" w:rsidRDefault="00CC570E" w:rsidP="00CC570E">
                            <w: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1E0F" id="_x0000_s1032" type="#_x0000_t202" style="position:absolute;margin-left:19.55pt;margin-top:8.95pt;width:29.15pt;height:21.2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">
                <v:textbox>
                  <w:txbxContent>
                    <w:p w:rsidR="00CC570E" w:rsidRDefault="00CC570E" w:rsidP="00CC570E">
                      <w: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3DD2FFC" wp14:editId="6786C4D7">
                <wp:simplePos x="0" y="0"/>
                <wp:positionH relativeFrom="column">
                  <wp:posOffset>2726092</wp:posOffset>
                </wp:positionH>
                <wp:positionV relativeFrom="paragraph">
                  <wp:posOffset>1099317</wp:posOffset>
                </wp:positionV>
                <wp:extent cx="972541" cy="359417"/>
                <wp:effectExtent l="0" t="0" r="18415" b="2159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541" cy="3594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A5673" id="Ellipse 46" o:spid="_x0000_s1026" style="position:absolute;margin-left:214.65pt;margin-top:86.55pt;width:76.6pt;height:28.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" filled="f" strokecolor="red" strokeweight="2pt"/>
            </w:pict>
          </mc:Fallback>
        </mc:AlternateContent>
      </w:r>
      <w:r w:rsidR="006C028A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0D9477D" wp14:editId="2A9846ED">
                <wp:simplePos x="0" y="0"/>
                <wp:positionH relativeFrom="column">
                  <wp:posOffset>1885315</wp:posOffset>
                </wp:positionH>
                <wp:positionV relativeFrom="paragraph">
                  <wp:posOffset>478584</wp:posOffset>
                </wp:positionV>
                <wp:extent cx="364703" cy="227832"/>
                <wp:effectExtent l="0" t="0" r="16510" b="2032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4703" cy="227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BA238" id="Ellipse 44" o:spid="_x0000_s1026" style="position:absolute;margin-left:148.45pt;margin-top:37.7pt;width:28.7pt;height:17.95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" filled="f" strokecolor="red" strokeweight="2pt"/>
            </w:pict>
          </mc:Fallback>
        </mc:AlternateContent>
      </w:r>
      <w:r w:rsidR="006C028A">
        <w:rPr>
          <w:noProof/>
        </w:rPr>
        <w:drawing>
          <wp:inline distT="0" distB="0" distL="0" distR="0" wp14:anchorId="09CF19D7" wp14:editId="33FB0C1F">
            <wp:extent cx="2474866" cy="3873526"/>
            <wp:effectExtent l="0" t="0" r="190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4775" cy="38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69348" wp14:editId="62849F1D">
            <wp:extent cx="2495360" cy="3877819"/>
            <wp:effectExtent l="0" t="0" r="635" b="889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6239" cy="38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B3" w:rsidRDefault="000734B3" w:rsidP="000734B3">
      <w:pPr>
        <w:pStyle w:val="Listenabsatz"/>
        <w:numPr>
          <w:ilvl w:val="0"/>
          <w:numId w:val="39"/>
        </w:numPr>
        <w:rPr>
          <w:noProof/>
        </w:rPr>
      </w:pPr>
      <w:r>
        <w:rPr>
          <w:noProof/>
        </w:rPr>
        <w:lastRenderedPageBreak/>
        <w:t>) Wenn der Aktuelle Positions-Provider mit dem geode verbunden wurde die Einstellungen über den zurück Pfeil verlassen und in die Karte wechseln.</w:t>
      </w:r>
    </w:p>
    <w:p w:rsidR="002A4481" w:rsidRDefault="002A4481" w:rsidP="002A4481">
      <w:pPr>
        <w:pStyle w:val="Listenabsatz"/>
        <w:rPr>
          <w:noProof/>
        </w:rPr>
      </w:pPr>
    </w:p>
    <w:p w:rsidR="000734B3" w:rsidRDefault="000734B3" w:rsidP="000734B3">
      <w:pPr>
        <w:pStyle w:val="Listenabsatz"/>
        <w:numPr>
          <w:ilvl w:val="0"/>
          <w:numId w:val="39"/>
        </w:numPr>
        <w:rPr>
          <w:noProof/>
        </w:rPr>
      </w:pPr>
      <w:r>
        <w:rPr>
          <w:noProof/>
        </w:rPr>
        <w:t>) Es kann einen kurzen Moment (10-20 Sekunden) brauchen bis die korrigierten Daten des Geodes angezeigt werden.</w:t>
      </w:r>
    </w:p>
    <w:p w:rsidR="008A5FDB" w:rsidRDefault="008A5FDB" w:rsidP="008A5FDB">
      <w:pPr>
        <w:pStyle w:val="Listenabsatz"/>
        <w:rPr>
          <w:noProof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margin">
              <wp:posOffset>3550920</wp:posOffset>
            </wp:positionH>
            <wp:positionV relativeFrom="paragraph">
              <wp:posOffset>95250</wp:posOffset>
            </wp:positionV>
            <wp:extent cx="2203450" cy="3453130"/>
            <wp:effectExtent l="0" t="0" r="6350" b="0"/>
            <wp:wrapSquare wrapText="bothSides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FDB" w:rsidRDefault="008A5FDB" w:rsidP="008A5FDB">
      <w:pPr>
        <w:pStyle w:val="Listenabsatz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6F493B6E" wp14:editId="6779EB9C">
                <wp:simplePos x="0" y="0"/>
                <wp:positionH relativeFrom="column">
                  <wp:posOffset>713740</wp:posOffset>
                </wp:positionH>
                <wp:positionV relativeFrom="paragraph">
                  <wp:posOffset>60960</wp:posOffset>
                </wp:positionV>
                <wp:extent cx="369570" cy="269240"/>
                <wp:effectExtent l="0" t="0" r="11430" b="16510"/>
                <wp:wrapNone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4B3" w:rsidRDefault="000734B3" w:rsidP="000734B3">
                            <w:r>
                              <w:t>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3B6E" id="_x0000_s1033" type="#_x0000_t202" style="position:absolute;left:0;text-align:left;margin-left:56.2pt;margin-top:4.8pt;width:29.1pt;height:21.2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">
                <v:textbox>
                  <w:txbxContent>
                    <w:p w:rsidR="000734B3" w:rsidRDefault="000734B3" w:rsidP="000734B3">
                      <w:r>
                        <w:t>7)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247CEC78" wp14:editId="678883CB">
                <wp:simplePos x="0" y="0"/>
                <wp:positionH relativeFrom="column">
                  <wp:posOffset>3881755</wp:posOffset>
                </wp:positionH>
                <wp:positionV relativeFrom="paragraph">
                  <wp:posOffset>10795</wp:posOffset>
                </wp:positionV>
                <wp:extent cx="369988" cy="262890"/>
                <wp:effectExtent l="0" t="0" r="11430" b="22860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88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4B3" w:rsidRDefault="000734B3" w:rsidP="000734B3">
                            <w:r>
                              <w:t>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EC78" id="_x0000_s1034" type="#_x0000_t202" style="position:absolute;left:0;text-align:left;margin-left:305.65pt;margin-top:.85pt;width:29.15pt;height:20.7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">
                <v:textbox>
                  <w:txbxContent>
                    <w:p w:rsidR="000734B3" w:rsidRDefault="000734B3" w:rsidP="000734B3">
                      <w:r>
                        <w:t>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5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-1905</wp:posOffset>
            </wp:positionV>
            <wp:extent cx="2056974" cy="3282950"/>
            <wp:effectExtent l="0" t="0" r="635" b="0"/>
            <wp:wrapSquare wrapText="bothSides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974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70E" w:rsidRDefault="00CC570E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2A4481" w:rsidRDefault="002A4481" w:rsidP="00D65348">
      <w:pPr>
        <w:rPr>
          <w:noProof/>
        </w:rPr>
      </w:pPr>
    </w:p>
    <w:p w:rsidR="000734B3" w:rsidRDefault="008609F5" w:rsidP="008609F5">
      <w:pPr>
        <w:pStyle w:val="Listenabsatz"/>
        <w:numPr>
          <w:ilvl w:val="0"/>
          <w:numId w:val="39"/>
        </w:numPr>
        <w:rPr>
          <w:noProof/>
        </w:rPr>
      </w:pPr>
      <w:r>
        <w:rPr>
          <w:noProof/>
        </w:rPr>
        <w:t xml:space="preserve">) Wenn auf die </w:t>
      </w:r>
      <w:r w:rsidR="002A4481">
        <w:rPr>
          <w:noProof/>
        </w:rPr>
        <w:t>GPS-Genauigkeit geklickt wird, können weitere Informationen zu den aktuellen Genauigkeitswerten erhahlten werden. Hier sit auch eine Satellitenanzeige vorhanden und das Korrekturalter.</w:t>
      </w:r>
    </w:p>
    <w:p w:rsidR="008A5FDB" w:rsidRDefault="008A5FDB" w:rsidP="008A5FDB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509D119E" wp14:editId="34B9AB2C">
                <wp:simplePos x="0" y="0"/>
                <wp:positionH relativeFrom="column">
                  <wp:posOffset>2872105</wp:posOffset>
                </wp:positionH>
                <wp:positionV relativeFrom="paragraph">
                  <wp:posOffset>91440</wp:posOffset>
                </wp:positionV>
                <wp:extent cx="457200" cy="262890"/>
                <wp:effectExtent l="0" t="0" r="19050" b="22860"/>
                <wp:wrapNone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FDB" w:rsidRDefault="008A5FDB" w:rsidP="008A5FDB">
                            <w:r>
                              <w:t>10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119E" id="_x0000_s1035" type="#_x0000_t202" style="position:absolute;left:0;text-align:left;margin-left:226.15pt;margin-top:7.2pt;width:36pt;height:20.7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">
                <v:textbox>
                  <w:txbxContent>
                    <w:p w:rsidR="008A5FDB" w:rsidRDefault="008A5FDB" w:rsidP="008A5FDB">
                      <w:r>
                        <w:t>10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3BC85E72" wp14:editId="10DC17E1">
                <wp:simplePos x="0" y="0"/>
                <wp:positionH relativeFrom="column">
                  <wp:posOffset>522605</wp:posOffset>
                </wp:positionH>
                <wp:positionV relativeFrom="paragraph">
                  <wp:posOffset>97790</wp:posOffset>
                </wp:positionV>
                <wp:extent cx="369988" cy="262890"/>
                <wp:effectExtent l="0" t="0" r="11430" b="22860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88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FDB" w:rsidRDefault="008A5FDB" w:rsidP="008A5FDB">
                            <w:r>
                              <w:t>9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5E72" id="_x0000_s1036" type="#_x0000_t202" style="position:absolute;left:0;text-align:left;margin-left:41.15pt;margin-top:7.7pt;width:29.15pt;height:20.7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">
                <v:textbox>
                  <w:txbxContent>
                    <w:p w:rsidR="008A5FDB" w:rsidRDefault="008A5FDB" w:rsidP="008A5FDB">
                      <w:r>
                        <w:t>9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A4481">
        <w:rPr>
          <w:noProof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15240</wp:posOffset>
            </wp:positionV>
            <wp:extent cx="2152015" cy="3409950"/>
            <wp:effectExtent l="0" t="0" r="635" b="0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6B">
        <w:rPr>
          <w:noProof/>
        </w:rPr>
        <w:drawing>
          <wp:inline distT="0" distB="0" distL="0" distR="0" wp14:anchorId="722D619C" wp14:editId="0166F98D">
            <wp:extent cx="2133453" cy="3409950"/>
            <wp:effectExtent l="0" t="0" r="63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7628" cy="341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DB" w:rsidRDefault="008A5FDB" w:rsidP="00D65348">
      <w:r>
        <w:lastRenderedPageBreak/>
        <w:t>Wenn das Geode nicht verwendet wird muss das Positionsprofil wieder deaktiviert werden</w:t>
      </w:r>
    </w:p>
    <w:p w:rsidR="008A5FDB" w:rsidRDefault="00B3743A" w:rsidP="008A5FDB">
      <w:pPr>
        <w:pStyle w:val="Listenabsatz"/>
        <w:numPr>
          <w:ilvl w:val="0"/>
          <w:numId w:val="41"/>
        </w:numPr>
      </w:pPr>
      <w:r>
        <w:rPr>
          <w:noProof/>
          <w:lang w:eastAsia="de-DE"/>
        </w:rPr>
        <w:drawing>
          <wp:anchor distT="0" distB="0" distL="114300" distR="114300" simplePos="0" relativeHeight="251762176" behindDoc="0" locked="0" layoutInCell="1" allowOverlap="1" wp14:anchorId="2627687A" wp14:editId="50DFC4D8">
            <wp:simplePos x="0" y="0"/>
            <wp:positionH relativeFrom="margin">
              <wp:posOffset>-112395</wp:posOffset>
            </wp:positionH>
            <wp:positionV relativeFrom="paragraph">
              <wp:posOffset>194945</wp:posOffset>
            </wp:positionV>
            <wp:extent cx="1593850" cy="2464435"/>
            <wp:effectExtent l="0" t="0" r="6350" b="0"/>
            <wp:wrapSquare wrapText="bothSides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DB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ED0A2A8" wp14:editId="34FCDE66">
                <wp:simplePos x="0" y="0"/>
                <wp:positionH relativeFrom="column">
                  <wp:posOffset>2268855</wp:posOffset>
                </wp:positionH>
                <wp:positionV relativeFrom="paragraph">
                  <wp:posOffset>899795</wp:posOffset>
                </wp:positionV>
                <wp:extent cx="1352550" cy="273050"/>
                <wp:effectExtent l="0" t="0" r="19050" b="12700"/>
                <wp:wrapNone/>
                <wp:docPr id="192" name="El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5D2F8" id="Ellipse 192" o:spid="_x0000_s1026" style="position:absolute;margin-left:178.65pt;margin-top:70.85pt;width:106.5pt;height:21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" filled="f" strokecolor="red" strokeweight="2pt"/>
            </w:pict>
          </mc:Fallback>
        </mc:AlternateContent>
      </w:r>
      <w:r w:rsidR="008A5FDB">
        <w:rPr>
          <w:noProof/>
          <w:lang w:eastAsia="de-DE"/>
        </w:rPr>
        <w:drawing>
          <wp:anchor distT="0" distB="0" distL="114300" distR="114300" simplePos="0" relativeHeight="251768320" behindDoc="0" locked="0" layoutInCell="1" allowOverlap="1" wp14:anchorId="5AD70D1D" wp14:editId="071EE7C8">
            <wp:simplePos x="0" y="0"/>
            <wp:positionH relativeFrom="margin">
              <wp:posOffset>2319655</wp:posOffset>
            </wp:positionH>
            <wp:positionV relativeFrom="paragraph">
              <wp:posOffset>436245</wp:posOffset>
            </wp:positionV>
            <wp:extent cx="3655060" cy="1263650"/>
            <wp:effectExtent l="0" t="0" r="2540" b="0"/>
            <wp:wrapSquare wrapText="bothSides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10556" r="11532" b="71909"/>
                    <a:stretch/>
                  </pic:blipFill>
                  <pic:spPr bwMode="auto">
                    <a:xfrm>
                      <a:off x="0" y="0"/>
                      <a:ext cx="365506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DB">
        <w:t>Hierzu auf den Pfeil Klicken um in die Übersicht zurückzukommen</w:t>
      </w:r>
    </w:p>
    <w:p w:rsidR="008A5FDB" w:rsidRDefault="008A5FDB" w:rsidP="00D65348"/>
    <w:p w:rsidR="008A5FDB" w:rsidRDefault="00B3743A" w:rsidP="00D653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80B3729" wp14:editId="21500247">
                <wp:simplePos x="0" y="0"/>
                <wp:positionH relativeFrom="margin">
                  <wp:posOffset>27305</wp:posOffset>
                </wp:positionH>
                <wp:positionV relativeFrom="paragraph">
                  <wp:posOffset>76200</wp:posOffset>
                </wp:positionV>
                <wp:extent cx="209550" cy="139700"/>
                <wp:effectExtent l="0" t="0" r="19050" b="12700"/>
                <wp:wrapNone/>
                <wp:docPr id="193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89B83" id="Ellipse 193" o:spid="_x0000_s1026" style="position:absolute;margin-left:2.15pt;margin-top:6pt;width:16.5pt;height:11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9317696" wp14:editId="799F54CC">
                <wp:simplePos x="0" y="0"/>
                <wp:positionH relativeFrom="margin">
                  <wp:posOffset>2402205</wp:posOffset>
                </wp:positionH>
                <wp:positionV relativeFrom="paragraph">
                  <wp:posOffset>222250</wp:posOffset>
                </wp:positionV>
                <wp:extent cx="254000" cy="209550"/>
                <wp:effectExtent l="0" t="0" r="12700" b="19050"/>
                <wp:wrapNone/>
                <wp:docPr id="197" name="El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40A15" id="Ellipse 197" o:spid="_x0000_s1026" style="position:absolute;margin-left:189.15pt;margin-top:17.5pt;width:20pt;height:16.5pt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" filled="f" strokecolor="red" strokeweight="2pt">
                <w10:wrap anchorx="margin"/>
              </v:oval>
            </w:pict>
          </mc:Fallback>
        </mc:AlternateContent>
      </w:r>
    </w:p>
    <w:p w:rsidR="008A5FDB" w:rsidRDefault="008A5FDB" w:rsidP="00D65348">
      <w:pPr>
        <w:rPr>
          <w:noProof/>
        </w:rPr>
      </w:pPr>
    </w:p>
    <w:p w:rsidR="008A5FDB" w:rsidRDefault="008A5FDB" w:rsidP="00D65348">
      <w:pPr>
        <w:rPr>
          <w:noProof/>
        </w:rPr>
      </w:pPr>
    </w:p>
    <w:p w:rsidR="008A5FDB" w:rsidRDefault="008A5FDB" w:rsidP="00D65348">
      <w:pPr>
        <w:rPr>
          <w:noProof/>
        </w:rPr>
      </w:pPr>
    </w:p>
    <w:p w:rsidR="008A5FDB" w:rsidRDefault="008A5FDB" w:rsidP="00D65348">
      <w:pPr>
        <w:rPr>
          <w:noProof/>
        </w:rPr>
      </w:pPr>
    </w:p>
    <w:p w:rsidR="008A5FDB" w:rsidRDefault="008A5FDB" w:rsidP="00D65348">
      <w:pPr>
        <w:rPr>
          <w:noProof/>
        </w:rPr>
      </w:pPr>
    </w:p>
    <w:p w:rsidR="008A5FDB" w:rsidRDefault="008A5FDB" w:rsidP="00D65348">
      <w:pPr>
        <w:rPr>
          <w:noProof/>
        </w:rPr>
      </w:pPr>
    </w:p>
    <w:p w:rsidR="00B3743A" w:rsidRDefault="00B3743A" w:rsidP="00D65348">
      <w:pPr>
        <w:rPr>
          <w:noProof/>
        </w:rPr>
      </w:pPr>
    </w:p>
    <w:p w:rsidR="00B3743A" w:rsidRDefault="00B3743A" w:rsidP="00D65348">
      <w:pPr>
        <w:rPr>
          <w:noProof/>
        </w:rPr>
      </w:pPr>
    </w:p>
    <w:p w:rsidR="008A5FDB" w:rsidRDefault="008A5FDB" w:rsidP="008A5FDB">
      <w:pPr>
        <w:pStyle w:val="Listenabsatz"/>
        <w:numPr>
          <w:ilvl w:val="0"/>
          <w:numId w:val="41"/>
        </w:numPr>
        <w:rPr>
          <w:noProof/>
        </w:rPr>
      </w:pPr>
      <w:r>
        <w:rPr>
          <w:noProof/>
        </w:rPr>
        <w:t>Wieder in die Profileinstellungen klicken</w:t>
      </w:r>
    </w:p>
    <w:p w:rsidR="008A5FDB" w:rsidRDefault="00B3743A" w:rsidP="008A5FDB">
      <w:pPr>
        <w:pStyle w:val="Listenabsatz"/>
        <w:numPr>
          <w:ilvl w:val="0"/>
          <w:numId w:val="4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FD834D6" wp14:editId="246FFFFD">
                <wp:simplePos x="0" y="0"/>
                <wp:positionH relativeFrom="margin">
                  <wp:posOffset>3824605</wp:posOffset>
                </wp:positionH>
                <wp:positionV relativeFrom="paragraph">
                  <wp:posOffset>1156335</wp:posOffset>
                </wp:positionV>
                <wp:extent cx="476250" cy="228600"/>
                <wp:effectExtent l="0" t="0" r="19050" b="19050"/>
                <wp:wrapNone/>
                <wp:docPr id="200" name="Ellips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2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B4631" id="Ellipse 200" o:spid="_x0000_s1026" style="position:absolute;margin-left:301.15pt;margin-top:91.05pt;width:37.5pt;height:18pt;flip:x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4003B15" wp14:editId="57E7627A">
                <wp:simplePos x="0" y="0"/>
                <wp:positionH relativeFrom="margin">
                  <wp:posOffset>1989455</wp:posOffset>
                </wp:positionH>
                <wp:positionV relativeFrom="paragraph">
                  <wp:posOffset>1181735</wp:posOffset>
                </wp:positionV>
                <wp:extent cx="381000" cy="209550"/>
                <wp:effectExtent l="0" t="0" r="19050" b="19050"/>
                <wp:wrapNone/>
                <wp:docPr id="198" name="Ellips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ECD5D" id="Ellipse 198" o:spid="_x0000_s1026" style="position:absolute;margin-left:156.65pt;margin-top:93.05pt;width:30pt;height:16.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pict>
          <v:shape id="_x0000_s1037" type="#_x0000_t75" style="position:absolute;left:0;text-align:left;margin-left:146.15pt;margin-top:41.75pt;width:120.75pt;height:193.2pt;z-index:251782656;mso-position-horizontal-relative:text;mso-position-vertical-relative:text;mso-width-relative:page;mso-height-relative:page">
            <v:imagedata r:id="rId23" o:title="Screenshot_20220930-154406_Field Maps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169545</wp:posOffset>
            </wp:positionV>
            <wp:extent cx="1968500" cy="3175635"/>
            <wp:effectExtent l="0" t="0" r="0" b="5715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/>
                    <a:stretch/>
                  </pic:blipFill>
                  <pic:spPr bwMode="auto">
                    <a:xfrm>
                      <a:off x="0" y="0"/>
                      <a:ext cx="1968500" cy="317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169545</wp:posOffset>
            </wp:positionV>
            <wp:extent cx="1930400" cy="3150870"/>
            <wp:effectExtent l="0" t="0" r="0" b="0"/>
            <wp:wrapSquare wrapText="bothSides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4"/>
                    <a:stretch/>
                  </pic:blipFill>
                  <pic:spPr bwMode="auto">
                    <a:xfrm>
                      <a:off x="0" y="0"/>
                      <a:ext cx="1930400" cy="315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Auf Anbieter Geode klicken und dann wieder auf Integriert</w:t>
      </w:r>
    </w:p>
    <w:p w:rsidR="008A5FDB" w:rsidRDefault="00B3743A" w:rsidP="00D65348"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613E57B" wp14:editId="14575AF4">
                <wp:simplePos x="0" y="0"/>
                <wp:positionH relativeFrom="margin">
                  <wp:posOffset>255905</wp:posOffset>
                </wp:positionH>
                <wp:positionV relativeFrom="paragraph">
                  <wp:posOffset>3821430</wp:posOffset>
                </wp:positionV>
                <wp:extent cx="781050" cy="387350"/>
                <wp:effectExtent l="0" t="0" r="19050" b="12700"/>
                <wp:wrapNone/>
                <wp:docPr id="201" name="Ellips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1050" cy="387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55E04" id="Ellipse 201" o:spid="_x0000_s1026" style="position:absolute;margin-left:20.15pt;margin-top:300.9pt;width:61.5pt;height:30.5pt;flip:x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" filled="f" strokecolor="red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3161030</wp:posOffset>
            </wp:positionV>
            <wp:extent cx="2305050" cy="1812925"/>
            <wp:effectExtent l="0" t="0" r="0" b="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86"/>
                    <a:stretch/>
                  </pic:blipFill>
                  <pic:spPr bwMode="auto">
                    <a:xfrm>
                      <a:off x="0" y="0"/>
                      <a:ext cx="2305050" cy="181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7620</wp:posOffset>
            </wp:positionV>
            <wp:extent cx="1974850" cy="3150870"/>
            <wp:effectExtent l="0" t="0" r="6350" b="0"/>
            <wp:wrapSquare wrapText="bothSides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DB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D37E782" wp14:editId="44B94DDA">
                <wp:simplePos x="0" y="0"/>
                <wp:positionH relativeFrom="margin">
                  <wp:posOffset>1354455</wp:posOffset>
                </wp:positionH>
                <wp:positionV relativeFrom="paragraph">
                  <wp:posOffset>432435</wp:posOffset>
                </wp:positionV>
                <wp:extent cx="234950" cy="203200"/>
                <wp:effectExtent l="0" t="0" r="12700" b="25400"/>
                <wp:wrapNone/>
                <wp:docPr id="194" name="Ellips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495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BDD6C" id="Ellipse 194" o:spid="_x0000_s1026" style="position:absolute;margin-left:106.65pt;margin-top:34.05pt;width:18.5pt;height:16pt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" filled="f" strokecolor="red" strokeweight="2pt">
                <w10:wrap anchorx="margin"/>
              </v:oval>
            </w:pict>
          </mc:Fallback>
        </mc:AlternateContent>
      </w:r>
    </w:p>
    <w:p w:rsidR="008A5FDB" w:rsidRDefault="00B3743A" w:rsidP="00D65348">
      <w:r>
        <w:t>Sobald das Positrons</w:t>
      </w:r>
      <w:bookmarkStart w:id="0" w:name="_GoBack"/>
      <w:bookmarkEnd w:id="0"/>
      <w:r>
        <w:t xml:space="preserve"> Profil geändert wurde wird wieder auf den internen Standort zurückgegriffen.</w:t>
      </w:r>
    </w:p>
    <w:p w:rsidR="00B3743A" w:rsidRPr="00701CF9" w:rsidRDefault="00B3743A" w:rsidP="00D65348"/>
    <w:sectPr w:rsidR="00B3743A" w:rsidRPr="00701CF9" w:rsidSect="000875F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1135" w:right="1417" w:bottom="1134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2F5" w:rsidRDefault="00F412F5">
      <w:r>
        <w:separator/>
      </w:r>
    </w:p>
  </w:endnote>
  <w:endnote w:type="continuationSeparator" w:id="0">
    <w:p w:rsidR="00F412F5" w:rsidRDefault="00F41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F5" w:rsidRDefault="00F412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F5" w:rsidRDefault="00F412F5">
    <w:pPr>
      <w:pStyle w:val="Fuzeile"/>
      <w:tabs>
        <w:tab w:val="clear" w:pos="4536"/>
      </w:tabs>
      <w:rPr>
        <w:rFonts w:cs="Arial"/>
        <w:sz w:val="16"/>
      </w:rPr>
    </w:pPr>
    <w:r>
      <w:rPr>
        <w:rFonts w:cs="Arial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9F7C87" wp14:editId="7279168A">
              <wp:simplePos x="0" y="0"/>
              <wp:positionH relativeFrom="column">
                <wp:posOffset>-114300</wp:posOffset>
              </wp:positionH>
              <wp:positionV relativeFrom="paragraph">
                <wp:posOffset>98425</wp:posOffset>
              </wp:positionV>
              <wp:extent cx="6057900" cy="0"/>
              <wp:effectExtent l="9525" t="12700" r="9525" b="63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BDF90E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75pt" to="468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DCEg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"/>
          </w:pict>
        </mc:Fallback>
      </mc:AlternateContent>
    </w:r>
  </w:p>
  <w:p w:rsidR="00F412F5" w:rsidRDefault="0004570F">
    <w:pPr>
      <w:pStyle w:val="Fuzeile"/>
      <w:tabs>
        <w:tab w:val="clear" w:pos="4536"/>
      </w:tabs>
      <w:rPr>
        <w:rFonts w:cs="Arial"/>
        <w:sz w:val="20"/>
      </w:rPr>
    </w:pPr>
    <w:r>
      <w:rPr>
        <w:rFonts w:cs="Arial"/>
        <w:sz w:val="16"/>
      </w:rPr>
      <w:t>30</w:t>
    </w:r>
    <w:r w:rsidR="00DC16D3">
      <w:rPr>
        <w:rFonts w:cs="Arial"/>
        <w:sz w:val="16"/>
      </w:rPr>
      <w:t>.0</w:t>
    </w:r>
    <w:r>
      <w:rPr>
        <w:rFonts w:cs="Arial"/>
        <w:sz w:val="16"/>
      </w:rPr>
      <w:t>9</w:t>
    </w:r>
    <w:r w:rsidR="00F412F5">
      <w:rPr>
        <w:rFonts w:cs="Arial"/>
        <w:sz w:val="16"/>
      </w:rPr>
      <w:t>.2022</w:t>
    </w:r>
    <w:r w:rsidR="00F412F5">
      <w:rPr>
        <w:rFonts w:cs="Arial"/>
        <w:sz w:val="16"/>
      </w:rPr>
      <w:tab/>
    </w:r>
    <w:r w:rsidR="00F412F5">
      <w:rPr>
        <w:rFonts w:cs="Arial"/>
        <w:sz w:val="20"/>
      </w:rPr>
      <w:t xml:space="preserve">Seite </w:t>
    </w:r>
    <w:r w:rsidR="00F412F5">
      <w:rPr>
        <w:rFonts w:cs="Arial"/>
        <w:sz w:val="20"/>
      </w:rPr>
      <w:fldChar w:fldCharType="begin"/>
    </w:r>
    <w:r w:rsidR="00F412F5">
      <w:rPr>
        <w:rFonts w:cs="Arial"/>
        <w:sz w:val="20"/>
      </w:rPr>
      <w:instrText xml:space="preserve"> PAGE </w:instrText>
    </w:r>
    <w:r w:rsidR="00F412F5">
      <w:rPr>
        <w:rFonts w:cs="Arial"/>
        <w:sz w:val="20"/>
      </w:rPr>
      <w:fldChar w:fldCharType="separate"/>
    </w:r>
    <w:r w:rsidR="00B3743A">
      <w:rPr>
        <w:rFonts w:cs="Arial"/>
        <w:noProof/>
        <w:sz w:val="20"/>
      </w:rPr>
      <w:t>5</w:t>
    </w:r>
    <w:r w:rsidR="00F412F5">
      <w:rPr>
        <w:rFonts w:cs="Arial"/>
        <w:sz w:val="20"/>
      </w:rPr>
      <w:fldChar w:fldCharType="end"/>
    </w:r>
    <w:r w:rsidR="00F412F5">
      <w:rPr>
        <w:rFonts w:cs="Arial"/>
        <w:sz w:val="20"/>
      </w:rPr>
      <w:t xml:space="preserve"> von </w:t>
    </w:r>
    <w:r w:rsidR="00F412F5">
      <w:rPr>
        <w:rFonts w:cs="Arial"/>
        <w:sz w:val="20"/>
      </w:rPr>
      <w:fldChar w:fldCharType="begin"/>
    </w:r>
    <w:r w:rsidR="00F412F5">
      <w:rPr>
        <w:rFonts w:cs="Arial"/>
        <w:sz w:val="20"/>
      </w:rPr>
      <w:instrText xml:space="preserve"> NUMPAGES </w:instrText>
    </w:r>
    <w:r w:rsidR="00F412F5">
      <w:rPr>
        <w:rFonts w:cs="Arial"/>
        <w:sz w:val="20"/>
      </w:rPr>
      <w:fldChar w:fldCharType="separate"/>
    </w:r>
    <w:r w:rsidR="00B3743A">
      <w:rPr>
        <w:rFonts w:cs="Arial"/>
        <w:noProof/>
        <w:sz w:val="20"/>
      </w:rPr>
      <w:t>5</w:t>
    </w:r>
    <w:r w:rsidR="00F412F5">
      <w:rPr>
        <w:rFonts w:cs="Arial"/>
        <w:sz w:val="20"/>
      </w:rPr>
      <w:fldChar w:fldCharType="end"/>
    </w:r>
  </w:p>
  <w:p w:rsidR="00F412F5" w:rsidRDefault="00F412F5" w:rsidP="006634C4">
    <w:pPr>
      <w:pStyle w:val="Fuzeile"/>
      <w:tabs>
        <w:tab w:val="clear" w:pos="4536"/>
        <w:tab w:val="center" w:pos="4500"/>
      </w:tabs>
      <w:rPr>
        <w:rFonts w:cs="Arial"/>
        <w:sz w:val="20"/>
      </w:rPr>
    </w:pPr>
    <w:r>
      <w:rPr>
        <w:rFonts w:cs="Arial"/>
        <w:sz w:val="20"/>
      </w:rPr>
      <w:t xml:space="preserve">Erstellt von </w:t>
    </w:r>
    <w:r w:rsidR="00DC16D3">
      <w:rPr>
        <w:rFonts w:cs="Arial"/>
        <w:sz w:val="20"/>
      </w:rPr>
      <w:t>Stephanie Gabler</w:t>
    </w:r>
    <w:r>
      <w:rPr>
        <w:rFonts w:cs="Arial"/>
        <w:sz w:val="20"/>
      </w:rPr>
      <w:t xml:space="preserve"> (LGL, Ref.36)</w:t>
    </w:r>
    <w:r>
      <w:rPr>
        <w:rFonts w:cs="Arial"/>
        <w:sz w:val="20"/>
      </w:rPr>
      <w:tab/>
    </w:r>
    <w:r>
      <w:rPr>
        <w:rFonts w:cs="Arial"/>
        <w:sz w:val="20"/>
      </w:rPr>
      <w:tab/>
    </w:r>
  </w:p>
  <w:p w:rsidR="00F412F5" w:rsidRDefault="00F412F5" w:rsidP="002D1BFD">
    <w:pPr>
      <w:tabs>
        <w:tab w:val="left" w:pos="5547"/>
      </w:tabs>
      <w:rPr>
        <w:rFonts w:cs="Arial"/>
        <w:sz w:val="20"/>
      </w:rPr>
    </w:pPr>
    <w:r>
      <w:rPr>
        <w:rFonts w:cs="Arial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F5" w:rsidRDefault="00F412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2F5" w:rsidRDefault="00F412F5">
      <w:r>
        <w:separator/>
      </w:r>
    </w:p>
  </w:footnote>
  <w:footnote w:type="continuationSeparator" w:id="0">
    <w:p w:rsidR="00F412F5" w:rsidRDefault="00F41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F5" w:rsidRDefault="00F412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F5" w:rsidRDefault="00F412F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F5" w:rsidRDefault="00F412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2B7873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4.5pt" o:bullet="t">
        <v:imagedata r:id="rId1" o:title="Achtung"/>
      </v:shape>
    </w:pict>
  </w:numPicBullet>
  <w:numPicBullet w:numPicBulletId="1">
    <w:pict>
      <v:shape w14:anchorId="1A3AEBBF" id="_x0000_i1027" type="#_x0000_t75" style="width:20in;height:1261.5pt;visibility:visible;mso-wrap-style:square" o:bullet="t">
        <v:imagedata r:id="rId2" o:title="1920px-Achtung"/>
      </v:shape>
    </w:pict>
  </w:numPicBullet>
  <w:abstractNum w:abstractNumId="0" w15:restartNumberingAfterBreak="0">
    <w:nsid w:val="0AB041D9"/>
    <w:multiLevelType w:val="hybridMultilevel"/>
    <w:tmpl w:val="9028E0D4"/>
    <w:lvl w:ilvl="0" w:tplc="2C4A76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E772BB"/>
    <w:multiLevelType w:val="hybridMultilevel"/>
    <w:tmpl w:val="E8F6DEFA"/>
    <w:lvl w:ilvl="0" w:tplc="87509296">
      <w:start w:val="38"/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0B9E6FDE"/>
    <w:multiLevelType w:val="hybridMultilevel"/>
    <w:tmpl w:val="F2CAD050"/>
    <w:lvl w:ilvl="0" w:tplc="1FE057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0218D"/>
    <w:multiLevelType w:val="hybridMultilevel"/>
    <w:tmpl w:val="E58E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D0E7F"/>
    <w:multiLevelType w:val="hybridMultilevel"/>
    <w:tmpl w:val="E53CD368"/>
    <w:lvl w:ilvl="0" w:tplc="CE9A7544">
      <w:start w:val="38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 w:tplc="0407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1F38"/>
    <w:multiLevelType w:val="hybridMultilevel"/>
    <w:tmpl w:val="9C027094"/>
    <w:lvl w:ilvl="0" w:tplc="E2D226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1259C"/>
    <w:multiLevelType w:val="hybridMultilevel"/>
    <w:tmpl w:val="4266C2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F5FAD"/>
    <w:multiLevelType w:val="hybridMultilevel"/>
    <w:tmpl w:val="86C490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F6269"/>
    <w:multiLevelType w:val="hybridMultilevel"/>
    <w:tmpl w:val="489E6A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8F9"/>
    <w:multiLevelType w:val="hybridMultilevel"/>
    <w:tmpl w:val="A8F42BD0"/>
    <w:lvl w:ilvl="0" w:tplc="2BB8A88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03A1B"/>
    <w:multiLevelType w:val="hybridMultilevel"/>
    <w:tmpl w:val="1BDC2B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63DA7"/>
    <w:multiLevelType w:val="hybridMultilevel"/>
    <w:tmpl w:val="D27EA50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4D4744"/>
    <w:multiLevelType w:val="hybridMultilevel"/>
    <w:tmpl w:val="5DB45C94"/>
    <w:lvl w:ilvl="0" w:tplc="0CCA1E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47176"/>
    <w:multiLevelType w:val="hybridMultilevel"/>
    <w:tmpl w:val="D3389EC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A36225"/>
    <w:multiLevelType w:val="hybridMultilevel"/>
    <w:tmpl w:val="F17E19CE"/>
    <w:lvl w:ilvl="0" w:tplc="D108D034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D552C"/>
    <w:multiLevelType w:val="hybridMultilevel"/>
    <w:tmpl w:val="71B22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C3B44"/>
    <w:multiLevelType w:val="hybridMultilevel"/>
    <w:tmpl w:val="D584CC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20983"/>
    <w:multiLevelType w:val="hybridMultilevel"/>
    <w:tmpl w:val="A886C710"/>
    <w:lvl w:ilvl="0" w:tplc="6FACBCA6">
      <w:start w:val="38"/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8" w15:restartNumberingAfterBreak="0">
    <w:nsid w:val="47A83FA7"/>
    <w:multiLevelType w:val="hybridMultilevel"/>
    <w:tmpl w:val="744C2B6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4512A"/>
    <w:multiLevelType w:val="hybridMultilevel"/>
    <w:tmpl w:val="F62C8122"/>
    <w:lvl w:ilvl="0" w:tplc="20D62DE4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32D70"/>
    <w:multiLevelType w:val="hybridMultilevel"/>
    <w:tmpl w:val="30BC1B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415439"/>
    <w:multiLevelType w:val="hybridMultilevel"/>
    <w:tmpl w:val="07E68740"/>
    <w:lvl w:ilvl="0" w:tplc="89B2FA68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76277"/>
    <w:multiLevelType w:val="hybridMultilevel"/>
    <w:tmpl w:val="1ABE60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93252"/>
    <w:multiLevelType w:val="hybridMultilevel"/>
    <w:tmpl w:val="5CAA3C0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A0B2279"/>
    <w:multiLevelType w:val="hybridMultilevel"/>
    <w:tmpl w:val="1C60D15E"/>
    <w:lvl w:ilvl="0" w:tplc="A6024C8A">
      <w:start w:val="1"/>
      <w:numFmt w:val="decimal"/>
      <w:lvlText w:val="%1.)"/>
      <w:lvlJc w:val="left"/>
      <w:pPr>
        <w:ind w:left="360" w:hanging="360"/>
      </w:pPr>
      <w:rPr>
        <w:rFonts w:hint="default"/>
        <w:sz w:val="28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1832BC3"/>
    <w:multiLevelType w:val="hybridMultilevel"/>
    <w:tmpl w:val="7494BC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301B33"/>
    <w:multiLevelType w:val="hybridMultilevel"/>
    <w:tmpl w:val="74F2EF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2057B"/>
    <w:multiLevelType w:val="hybridMultilevel"/>
    <w:tmpl w:val="29921B9E"/>
    <w:lvl w:ilvl="0" w:tplc="AB0095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61397E"/>
    <w:multiLevelType w:val="hybridMultilevel"/>
    <w:tmpl w:val="B1F0C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807002"/>
    <w:multiLevelType w:val="hybridMultilevel"/>
    <w:tmpl w:val="A4D61D0A"/>
    <w:lvl w:ilvl="0" w:tplc="CE9A7544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871CF"/>
    <w:multiLevelType w:val="hybridMultilevel"/>
    <w:tmpl w:val="DE48F2A4"/>
    <w:lvl w:ilvl="0" w:tplc="D36EDA88">
      <w:start w:val="6"/>
      <w:numFmt w:val="bullet"/>
      <w:lvlText w:val=""/>
      <w:lvlJc w:val="left"/>
      <w:pPr>
        <w:ind w:left="717" w:hanging="360"/>
      </w:pPr>
      <w:rPr>
        <w:rFonts w:ascii="Wingdings" w:eastAsia="Arial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73AB3E0C"/>
    <w:multiLevelType w:val="hybridMultilevel"/>
    <w:tmpl w:val="F65851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45FDF"/>
    <w:multiLevelType w:val="hybridMultilevel"/>
    <w:tmpl w:val="B9962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323AD3"/>
    <w:multiLevelType w:val="hybridMultilevel"/>
    <w:tmpl w:val="030EAC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2303F"/>
    <w:multiLevelType w:val="hybridMultilevel"/>
    <w:tmpl w:val="3FC4D51C"/>
    <w:lvl w:ilvl="0" w:tplc="3A7E80EC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95B784F"/>
    <w:multiLevelType w:val="hybridMultilevel"/>
    <w:tmpl w:val="5CB27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B66A9A"/>
    <w:multiLevelType w:val="hybridMultilevel"/>
    <w:tmpl w:val="421239BE"/>
    <w:lvl w:ilvl="0" w:tplc="CE9A7544">
      <w:start w:val="38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C118AC"/>
    <w:multiLevelType w:val="hybridMultilevel"/>
    <w:tmpl w:val="5B8EF3E2"/>
    <w:lvl w:ilvl="0" w:tplc="0407000F">
      <w:start w:val="1"/>
      <w:numFmt w:val="decimal"/>
      <w:lvlText w:val="%1."/>
      <w:lvlJc w:val="left"/>
      <w:pPr>
        <w:ind w:left="783" w:hanging="360"/>
      </w:pPr>
    </w:lvl>
    <w:lvl w:ilvl="1" w:tplc="04070019" w:tentative="1">
      <w:start w:val="1"/>
      <w:numFmt w:val="lowerLetter"/>
      <w:lvlText w:val="%2."/>
      <w:lvlJc w:val="left"/>
      <w:pPr>
        <w:ind w:left="1503" w:hanging="360"/>
      </w:pPr>
    </w:lvl>
    <w:lvl w:ilvl="2" w:tplc="0407001B" w:tentative="1">
      <w:start w:val="1"/>
      <w:numFmt w:val="lowerRoman"/>
      <w:lvlText w:val="%3."/>
      <w:lvlJc w:val="right"/>
      <w:pPr>
        <w:ind w:left="2223" w:hanging="180"/>
      </w:pPr>
    </w:lvl>
    <w:lvl w:ilvl="3" w:tplc="0407000F" w:tentative="1">
      <w:start w:val="1"/>
      <w:numFmt w:val="decimal"/>
      <w:lvlText w:val="%4."/>
      <w:lvlJc w:val="left"/>
      <w:pPr>
        <w:ind w:left="2943" w:hanging="360"/>
      </w:pPr>
    </w:lvl>
    <w:lvl w:ilvl="4" w:tplc="04070019" w:tentative="1">
      <w:start w:val="1"/>
      <w:numFmt w:val="lowerLetter"/>
      <w:lvlText w:val="%5."/>
      <w:lvlJc w:val="left"/>
      <w:pPr>
        <w:ind w:left="3663" w:hanging="360"/>
      </w:pPr>
    </w:lvl>
    <w:lvl w:ilvl="5" w:tplc="0407001B" w:tentative="1">
      <w:start w:val="1"/>
      <w:numFmt w:val="lowerRoman"/>
      <w:lvlText w:val="%6."/>
      <w:lvlJc w:val="right"/>
      <w:pPr>
        <w:ind w:left="4383" w:hanging="180"/>
      </w:pPr>
    </w:lvl>
    <w:lvl w:ilvl="6" w:tplc="0407000F" w:tentative="1">
      <w:start w:val="1"/>
      <w:numFmt w:val="decimal"/>
      <w:lvlText w:val="%7."/>
      <w:lvlJc w:val="left"/>
      <w:pPr>
        <w:ind w:left="5103" w:hanging="360"/>
      </w:pPr>
    </w:lvl>
    <w:lvl w:ilvl="7" w:tplc="04070019" w:tentative="1">
      <w:start w:val="1"/>
      <w:numFmt w:val="lowerLetter"/>
      <w:lvlText w:val="%8."/>
      <w:lvlJc w:val="left"/>
      <w:pPr>
        <w:ind w:left="5823" w:hanging="360"/>
      </w:pPr>
    </w:lvl>
    <w:lvl w:ilvl="8" w:tplc="0407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8" w15:restartNumberingAfterBreak="0">
    <w:nsid w:val="7CA63C92"/>
    <w:multiLevelType w:val="hybridMultilevel"/>
    <w:tmpl w:val="171E1F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416CAE"/>
    <w:multiLevelType w:val="hybridMultilevel"/>
    <w:tmpl w:val="22FED3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32"/>
  </w:num>
  <w:num w:numId="4">
    <w:abstractNumId w:val="32"/>
  </w:num>
  <w:num w:numId="5">
    <w:abstractNumId w:val="33"/>
  </w:num>
  <w:num w:numId="6">
    <w:abstractNumId w:val="12"/>
  </w:num>
  <w:num w:numId="7">
    <w:abstractNumId w:val="34"/>
  </w:num>
  <w:num w:numId="8">
    <w:abstractNumId w:val="1"/>
  </w:num>
  <w:num w:numId="9">
    <w:abstractNumId w:val="17"/>
  </w:num>
  <w:num w:numId="10">
    <w:abstractNumId w:val="19"/>
  </w:num>
  <w:num w:numId="11">
    <w:abstractNumId w:val="21"/>
  </w:num>
  <w:num w:numId="12">
    <w:abstractNumId w:val="36"/>
  </w:num>
  <w:num w:numId="13">
    <w:abstractNumId w:val="14"/>
  </w:num>
  <w:num w:numId="14">
    <w:abstractNumId w:val="4"/>
  </w:num>
  <w:num w:numId="15">
    <w:abstractNumId w:val="27"/>
  </w:num>
  <w:num w:numId="16">
    <w:abstractNumId w:val="8"/>
  </w:num>
  <w:num w:numId="17">
    <w:abstractNumId w:val="23"/>
  </w:num>
  <w:num w:numId="18">
    <w:abstractNumId w:val="28"/>
  </w:num>
  <w:num w:numId="19">
    <w:abstractNumId w:val="29"/>
  </w:num>
  <w:num w:numId="20">
    <w:abstractNumId w:val="0"/>
  </w:num>
  <w:num w:numId="21">
    <w:abstractNumId w:val="6"/>
  </w:num>
  <w:num w:numId="22">
    <w:abstractNumId w:val="3"/>
  </w:num>
  <w:num w:numId="23">
    <w:abstractNumId w:val="37"/>
  </w:num>
  <w:num w:numId="24">
    <w:abstractNumId w:val="25"/>
  </w:num>
  <w:num w:numId="25">
    <w:abstractNumId w:val="30"/>
  </w:num>
  <w:num w:numId="26">
    <w:abstractNumId w:val="18"/>
  </w:num>
  <w:num w:numId="27">
    <w:abstractNumId w:val="35"/>
  </w:num>
  <w:num w:numId="28">
    <w:abstractNumId w:val="16"/>
  </w:num>
  <w:num w:numId="29">
    <w:abstractNumId w:val="15"/>
  </w:num>
  <w:num w:numId="30">
    <w:abstractNumId w:val="5"/>
  </w:num>
  <w:num w:numId="31">
    <w:abstractNumId w:val="39"/>
  </w:num>
  <w:num w:numId="32">
    <w:abstractNumId w:val="26"/>
  </w:num>
  <w:num w:numId="33">
    <w:abstractNumId w:val="11"/>
  </w:num>
  <w:num w:numId="34">
    <w:abstractNumId w:val="38"/>
  </w:num>
  <w:num w:numId="35">
    <w:abstractNumId w:val="13"/>
  </w:num>
  <w:num w:numId="36">
    <w:abstractNumId w:val="31"/>
  </w:num>
  <w:num w:numId="37">
    <w:abstractNumId w:val="22"/>
  </w:num>
  <w:num w:numId="38">
    <w:abstractNumId w:val="24"/>
  </w:num>
  <w:num w:numId="39">
    <w:abstractNumId w:val="10"/>
  </w:num>
  <w:num w:numId="40">
    <w:abstractNumId w:val="9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620"/>
    <w:rsid w:val="000006F3"/>
    <w:rsid w:val="0001464C"/>
    <w:rsid w:val="00017C31"/>
    <w:rsid w:val="000234AF"/>
    <w:rsid w:val="00024E97"/>
    <w:rsid w:val="000250F8"/>
    <w:rsid w:val="000313A5"/>
    <w:rsid w:val="00042A24"/>
    <w:rsid w:val="0004343D"/>
    <w:rsid w:val="0004570F"/>
    <w:rsid w:val="000469FE"/>
    <w:rsid w:val="00046F94"/>
    <w:rsid w:val="00057E60"/>
    <w:rsid w:val="000626C9"/>
    <w:rsid w:val="000646E3"/>
    <w:rsid w:val="00067DC0"/>
    <w:rsid w:val="00072087"/>
    <w:rsid w:val="000734B3"/>
    <w:rsid w:val="00073B33"/>
    <w:rsid w:val="00074327"/>
    <w:rsid w:val="0007636C"/>
    <w:rsid w:val="00084032"/>
    <w:rsid w:val="00085199"/>
    <w:rsid w:val="00086B45"/>
    <w:rsid w:val="000875FF"/>
    <w:rsid w:val="000A0A2A"/>
    <w:rsid w:val="000A2494"/>
    <w:rsid w:val="000A2DCE"/>
    <w:rsid w:val="000A590D"/>
    <w:rsid w:val="000B38FF"/>
    <w:rsid w:val="000C2D0A"/>
    <w:rsid w:val="000C5C5D"/>
    <w:rsid w:val="000C7882"/>
    <w:rsid w:val="000D089D"/>
    <w:rsid w:val="000D60C0"/>
    <w:rsid w:val="000E2AF8"/>
    <w:rsid w:val="000E2E78"/>
    <w:rsid w:val="000E625E"/>
    <w:rsid w:val="000F4CC6"/>
    <w:rsid w:val="000F5A4A"/>
    <w:rsid w:val="000F6420"/>
    <w:rsid w:val="00103D32"/>
    <w:rsid w:val="001043DF"/>
    <w:rsid w:val="0010511B"/>
    <w:rsid w:val="00111E6C"/>
    <w:rsid w:val="00112E3C"/>
    <w:rsid w:val="00113B7B"/>
    <w:rsid w:val="001145DF"/>
    <w:rsid w:val="001160AB"/>
    <w:rsid w:val="00116744"/>
    <w:rsid w:val="001204F3"/>
    <w:rsid w:val="0012050A"/>
    <w:rsid w:val="001305F6"/>
    <w:rsid w:val="001313CE"/>
    <w:rsid w:val="00140807"/>
    <w:rsid w:val="00141A73"/>
    <w:rsid w:val="00145085"/>
    <w:rsid w:val="0014737D"/>
    <w:rsid w:val="0015005C"/>
    <w:rsid w:val="00152A3A"/>
    <w:rsid w:val="00171F62"/>
    <w:rsid w:val="001768B6"/>
    <w:rsid w:val="001805D6"/>
    <w:rsid w:val="00183060"/>
    <w:rsid w:val="0018366C"/>
    <w:rsid w:val="00183B0F"/>
    <w:rsid w:val="00187185"/>
    <w:rsid w:val="001927E4"/>
    <w:rsid w:val="0019331C"/>
    <w:rsid w:val="001A1338"/>
    <w:rsid w:val="001A3B6B"/>
    <w:rsid w:val="001A4B62"/>
    <w:rsid w:val="001B40C8"/>
    <w:rsid w:val="001B78E9"/>
    <w:rsid w:val="001C14B8"/>
    <w:rsid w:val="001C68B1"/>
    <w:rsid w:val="001D1E36"/>
    <w:rsid w:val="001D290C"/>
    <w:rsid w:val="001D46BB"/>
    <w:rsid w:val="001D54B6"/>
    <w:rsid w:val="001D76C5"/>
    <w:rsid w:val="001E3391"/>
    <w:rsid w:val="001E7067"/>
    <w:rsid w:val="001F1F72"/>
    <w:rsid w:val="001F534B"/>
    <w:rsid w:val="001F5B97"/>
    <w:rsid w:val="001F71F4"/>
    <w:rsid w:val="0020135B"/>
    <w:rsid w:val="002026BB"/>
    <w:rsid w:val="002160C5"/>
    <w:rsid w:val="00216B00"/>
    <w:rsid w:val="00227ACC"/>
    <w:rsid w:val="00233AA3"/>
    <w:rsid w:val="0023406F"/>
    <w:rsid w:val="00240E32"/>
    <w:rsid w:val="00245FAD"/>
    <w:rsid w:val="00253700"/>
    <w:rsid w:val="0025372F"/>
    <w:rsid w:val="002711C7"/>
    <w:rsid w:val="0028631C"/>
    <w:rsid w:val="00290466"/>
    <w:rsid w:val="0029182C"/>
    <w:rsid w:val="00291AB4"/>
    <w:rsid w:val="002926E3"/>
    <w:rsid w:val="00296459"/>
    <w:rsid w:val="002A4481"/>
    <w:rsid w:val="002A520A"/>
    <w:rsid w:val="002A7ADA"/>
    <w:rsid w:val="002B6B58"/>
    <w:rsid w:val="002C320C"/>
    <w:rsid w:val="002D1BFD"/>
    <w:rsid w:val="002D6624"/>
    <w:rsid w:val="002D7DEE"/>
    <w:rsid w:val="002E2C2D"/>
    <w:rsid w:val="0030101F"/>
    <w:rsid w:val="003012D6"/>
    <w:rsid w:val="0030236B"/>
    <w:rsid w:val="00303023"/>
    <w:rsid w:val="003034C6"/>
    <w:rsid w:val="00305AA0"/>
    <w:rsid w:val="003115F8"/>
    <w:rsid w:val="0032579F"/>
    <w:rsid w:val="00332958"/>
    <w:rsid w:val="00334EC7"/>
    <w:rsid w:val="00335D01"/>
    <w:rsid w:val="0034075B"/>
    <w:rsid w:val="00340D5D"/>
    <w:rsid w:val="00344A36"/>
    <w:rsid w:val="0034519E"/>
    <w:rsid w:val="00347D51"/>
    <w:rsid w:val="0035029A"/>
    <w:rsid w:val="00360F18"/>
    <w:rsid w:val="003617CB"/>
    <w:rsid w:val="003640DC"/>
    <w:rsid w:val="0036545B"/>
    <w:rsid w:val="00370278"/>
    <w:rsid w:val="00381F87"/>
    <w:rsid w:val="00382188"/>
    <w:rsid w:val="00383EAF"/>
    <w:rsid w:val="00385F66"/>
    <w:rsid w:val="00387237"/>
    <w:rsid w:val="00393B33"/>
    <w:rsid w:val="003A0DEB"/>
    <w:rsid w:val="003A33C3"/>
    <w:rsid w:val="003A373C"/>
    <w:rsid w:val="003A7359"/>
    <w:rsid w:val="003A79B1"/>
    <w:rsid w:val="003B215F"/>
    <w:rsid w:val="003B42CC"/>
    <w:rsid w:val="003C004C"/>
    <w:rsid w:val="003C0196"/>
    <w:rsid w:val="003C2F6B"/>
    <w:rsid w:val="003C4DF1"/>
    <w:rsid w:val="003C70A1"/>
    <w:rsid w:val="003C7A2E"/>
    <w:rsid w:val="003D603B"/>
    <w:rsid w:val="003D6F97"/>
    <w:rsid w:val="003D7B19"/>
    <w:rsid w:val="003D7B87"/>
    <w:rsid w:val="003E1047"/>
    <w:rsid w:val="003E1EF3"/>
    <w:rsid w:val="003E2ADB"/>
    <w:rsid w:val="003E368C"/>
    <w:rsid w:val="003E6E4E"/>
    <w:rsid w:val="003F3895"/>
    <w:rsid w:val="003F53B7"/>
    <w:rsid w:val="003F6324"/>
    <w:rsid w:val="00402A46"/>
    <w:rsid w:val="004103B2"/>
    <w:rsid w:val="004114CE"/>
    <w:rsid w:val="0041388B"/>
    <w:rsid w:val="004164C4"/>
    <w:rsid w:val="004218A4"/>
    <w:rsid w:val="00421DF3"/>
    <w:rsid w:val="00422873"/>
    <w:rsid w:val="0042773D"/>
    <w:rsid w:val="0043163F"/>
    <w:rsid w:val="00431EBC"/>
    <w:rsid w:val="00441413"/>
    <w:rsid w:val="00445A6F"/>
    <w:rsid w:val="0044768E"/>
    <w:rsid w:val="00450606"/>
    <w:rsid w:val="0045060C"/>
    <w:rsid w:val="004560D0"/>
    <w:rsid w:val="00464490"/>
    <w:rsid w:val="00466C5F"/>
    <w:rsid w:val="00471958"/>
    <w:rsid w:val="00472820"/>
    <w:rsid w:val="00475B4C"/>
    <w:rsid w:val="00477EAC"/>
    <w:rsid w:val="00480A95"/>
    <w:rsid w:val="004844CE"/>
    <w:rsid w:val="00484602"/>
    <w:rsid w:val="004916D2"/>
    <w:rsid w:val="00494907"/>
    <w:rsid w:val="0049592B"/>
    <w:rsid w:val="004A0D93"/>
    <w:rsid w:val="004A2D9C"/>
    <w:rsid w:val="004A3752"/>
    <w:rsid w:val="004A6184"/>
    <w:rsid w:val="004A7C8B"/>
    <w:rsid w:val="004B3B8B"/>
    <w:rsid w:val="004B3D2C"/>
    <w:rsid w:val="004B4C1D"/>
    <w:rsid w:val="004B4D70"/>
    <w:rsid w:val="004C0AEE"/>
    <w:rsid w:val="004C141C"/>
    <w:rsid w:val="004D2EDA"/>
    <w:rsid w:val="004D67FB"/>
    <w:rsid w:val="004E3235"/>
    <w:rsid w:val="004E64CA"/>
    <w:rsid w:val="004E6988"/>
    <w:rsid w:val="004F0240"/>
    <w:rsid w:val="004F29CB"/>
    <w:rsid w:val="004F4F3D"/>
    <w:rsid w:val="004F5625"/>
    <w:rsid w:val="00510F16"/>
    <w:rsid w:val="00511BD9"/>
    <w:rsid w:val="0051674E"/>
    <w:rsid w:val="0052712F"/>
    <w:rsid w:val="0053713D"/>
    <w:rsid w:val="005458F5"/>
    <w:rsid w:val="00545993"/>
    <w:rsid w:val="00551986"/>
    <w:rsid w:val="00553462"/>
    <w:rsid w:val="00553DEB"/>
    <w:rsid w:val="0055767E"/>
    <w:rsid w:val="0056057D"/>
    <w:rsid w:val="00564676"/>
    <w:rsid w:val="00574632"/>
    <w:rsid w:val="00581268"/>
    <w:rsid w:val="00581AA0"/>
    <w:rsid w:val="00584683"/>
    <w:rsid w:val="0059160B"/>
    <w:rsid w:val="00596287"/>
    <w:rsid w:val="005A0E75"/>
    <w:rsid w:val="005A122D"/>
    <w:rsid w:val="005A1230"/>
    <w:rsid w:val="005B7362"/>
    <w:rsid w:val="005C44A1"/>
    <w:rsid w:val="005C70B3"/>
    <w:rsid w:val="005D2F59"/>
    <w:rsid w:val="005D4934"/>
    <w:rsid w:val="005D66F1"/>
    <w:rsid w:val="005E0D5A"/>
    <w:rsid w:val="005E1161"/>
    <w:rsid w:val="005E437E"/>
    <w:rsid w:val="005E6AD1"/>
    <w:rsid w:val="005F5293"/>
    <w:rsid w:val="005F52B1"/>
    <w:rsid w:val="005F5F28"/>
    <w:rsid w:val="00602096"/>
    <w:rsid w:val="006046D2"/>
    <w:rsid w:val="006059A9"/>
    <w:rsid w:val="00605B71"/>
    <w:rsid w:val="006118D5"/>
    <w:rsid w:val="00611B28"/>
    <w:rsid w:val="00613177"/>
    <w:rsid w:val="00624C5D"/>
    <w:rsid w:val="00627872"/>
    <w:rsid w:val="00631C11"/>
    <w:rsid w:val="00631C4A"/>
    <w:rsid w:val="00637423"/>
    <w:rsid w:val="0064586A"/>
    <w:rsid w:val="006459EA"/>
    <w:rsid w:val="00652AE3"/>
    <w:rsid w:val="00652F27"/>
    <w:rsid w:val="006534B1"/>
    <w:rsid w:val="00656D04"/>
    <w:rsid w:val="00656FBE"/>
    <w:rsid w:val="006631A3"/>
    <w:rsid w:val="006634C4"/>
    <w:rsid w:val="00663620"/>
    <w:rsid w:val="0066678B"/>
    <w:rsid w:val="00671CF6"/>
    <w:rsid w:val="00673628"/>
    <w:rsid w:val="006762FB"/>
    <w:rsid w:val="00680496"/>
    <w:rsid w:val="00680EC2"/>
    <w:rsid w:val="00686FF5"/>
    <w:rsid w:val="00696DA6"/>
    <w:rsid w:val="006A2984"/>
    <w:rsid w:val="006C028A"/>
    <w:rsid w:val="006C6385"/>
    <w:rsid w:val="006D3F05"/>
    <w:rsid w:val="006E0672"/>
    <w:rsid w:val="006E1D7D"/>
    <w:rsid w:val="006E5DA8"/>
    <w:rsid w:val="006E78EA"/>
    <w:rsid w:val="006F2E41"/>
    <w:rsid w:val="006F587D"/>
    <w:rsid w:val="006F69A0"/>
    <w:rsid w:val="006F6ECF"/>
    <w:rsid w:val="00701CF9"/>
    <w:rsid w:val="00720C60"/>
    <w:rsid w:val="00724A27"/>
    <w:rsid w:val="00724CCB"/>
    <w:rsid w:val="0072552D"/>
    <w:rsid w:val="007301C1"/>
    <w:rsid w:val="007312E3"/>
    <w:rsid w:val="00735CFF"/>
    <w:rsid w:val="00736D5A"/>
    <w:rsid w:val="007422BD"/>
    <w:rsid w:val="00743CDF"/>
    <w:rsid w:val="0074413F"/>
    <w:rsid w:val="007528E4"/>
    <w:rsid w:val="0075307A"/>
    <w:rsid w:val="007609C5"/>
    <w:rsid w:val="007642A7"/>
    <w:rsid w:val="0076578B"/>
    <w:rsid w:val="0077096D"/>
    <w:rsid w:val="00770A17"/>
    <w:rsid w:val="007726C3"/>
    <w:rsid w:val="00773190"/>
    <w:rsid w:val="00776E81"/>
    <w:rsid w:val="00781317"/>
    <w:rsid w:val="007822E2"/>
    <w:rsid w:val="00782873"/>
    <w:rsid w:val="0078443E"/>
    <w:rsid w:val="0078447F"/>
    <w:rsid w:val="007855E5"/>
    <w:rsid w:val="00787C0E"/>
    <w:rsid w:val="0079548C"/>
    <w:rsid w:val="00796B82"/>
    <w:rsid w:val="007A213E"/>
    <w:rsid w:val="007A2924"/>
    <w:rsid w:val="007A49EF"/>
    <w:rsid w:val="007A4D38"/>
    <w:rsid w:val="007B02C6"/>
    <w:rsid w:val="007B04E5"/>
    <w:rsid w:val="007C02E0"/>
    <w:rsid w:val="007C5BEC"/>
    <w:rsid w:val="007D2A78"/>
    <w:rsid w:val="007D4EE9"/>
    <w:rsid w:val="007E158C"/>
    <w:rsid w:val="007F3BBE"/>
    <w:rsid w:val="0080788A"/>
    <w:rsid w:val="00815353"/>
    <w:rsid w:val="0081593C"/>
    <w:rsid w:val="00816BA7"/>
    <w:rsid w:val="00820148"/>
    <w:rsid w:val="00820B51"/>
    <w:rsid w:val="0083065B"/>
    <w:rsid w:val="00830D5A"/>
    <w:rsid w:val="00832A56"/>
    <w:rsid w:val="00835712"/>
    <w:rsid w:val="00843EE1"/>
    <w:rsid w:val="00856261"/>
    <w:rsid w:val="0085629F"/>
    <w:rsid w:val="00857772"/>
    <w:rsid w:val="00857946"/>
    <w:rsid w:val="008609F5"/>
    <w:rsid w:val="00860D39"/>
    <w:rsid w:val="00865395"/>
    <w:rsid w:val="00872058"/>
    <w:rsid w:val="0087259B"/>
    <w:rsid w:val="00872621"/>
    <w:rsid w:val="00874A57"/>
    <w:rsid w:val="00875A33"/>
    <w:rsid w:val="00877743"/>
    <w:rsid w:val="008801D3"/>
    <w:rsid w:val="00882E7B"/>
    <w:rsid w:val="008867D6"/>
    <w:rsid w:val="00892C6A"/>
    <w:rsid w:val="008A20EE"/>
    <w:rsid w:val="008A5FDB"/>
    <w:rsid w:val="008A7275"/>
    <w:rsid w:val="008B230B"/>
    <w:rsid w:val="008B71C6"/>
    <w:rsid w:val="008C5881"/>
    <w:rsid w:val="008D0E34"/>
    <w:rsid w:val="008D2C95"/>
    <w:rsid w:val="008D6944"/>
    <w:rsid w:val="008E3488"/>
    <w:rsid w:val="008F2420"/>
    <w:rsid w:val="008F2D9F"/>
    <w:rsid w:val="00911015"/>
    <w:rsid w:val="009127F1"/>
    <w:rsid w:val="0091628D"/>
    <w:rsid w:val="00917947"/>
    <w:rsid w:val="00920F0B"/>
    <w:rsid w:val="0092490F"/>
    <w:rsid w:val="0093273B"/>
    <w:rsid w:val="00933800"/>
    <w:rsid w:val="00950D9F"/>
    <w:rsid w:val="00956251"/>
    <w:rsid w:val="00965943"/>
    <w:rsid w:val="00966CE1"/>
    <w:rsid w:val="00973067"/>
    <w:rsid w:val="0097309A"/>
    <w:rsid w:val="00973585"/>
    <w:rsid w:val="00975117"/>
    <w:rsid w:val="00980319"/>
    <w:rsid w:val="009810AF"/>
    <w:rsid w:val="00984592"/>
    <w:rsid w:val="0098500D"/>
    <w:rsid w:val="009928BD"/>
    <w:rsid w:val="009936F7"/>
    <w:rsid w:val="009A1980"/>
    <w:rsid w:val="009A70D6"/>
    <w:rsid w:val="009B4544"/>
    <w:rsid w:val="009C3AE3"/>
    <w:rsid w:val="009C4EF0"/>
    <w:rsid w:val="009E6DC5"/>
    <w:rsid w:val="009E7DF6"/>
    <w:rsid w:val="009F1180"/>
    <w:rsid w:val="009F1277"/>
    <w:rsid w:val="009F17C3"/>
    <w:rsid w:val="009F2D3B"/>
    <w:rsid w:val="009F4323"/>
    <w:rsid w:val="009F7528"/>
    <w:rsid w:val="00A041A9"/>
    <w:rsid w:val="00A23AE0"/>
    <w:rsid w:val="00A25E81"/>
    <w:rsid w:val="00A340B0"/>
    <w:rsid w:val="00A34462"/>
    <w:rsid w:val="00A41A8F"/>
    <w:rsid w:val="00A43CC0"/>
    <w:rsid w:val="00A44F4A"/>
    <w:rsid w:val="00A51722"/>
    <w:rsid w:val="00A5369F"/>
    <w:rsid w:val="00A53ACA"/>
    <w:rsid w:val="00A54608"/>
    <w:rsid w:val="00A57FBE"/>
    <w:rsid w:val="00A62CCC"/>
    <w:rsid w:val="00A6755D"/>
    <w:rsid w:val="00A74EF5"/>
    <w:rsid w:val="00A81B8C"/>
    <w:rsid w:val="00A871F4"/>
    <w:rsid w:val="00A87212"/>
    <w:rsid w:val="00A87BB0"/>
    <w:rsid w:val="00A966C2"/>
    <w:rsid w:val="00AA0D15"/>
    <w:rsid w:val="00AA5612"/>
    <w:rsid w:val="00AB442F"/>
    <w:rsid w:val="00AC19C2"/>
    <w:rsid w:val="00AC34B8"/>
    <w:rsid w:val="00AC742E"/>
    <w:rsid w:val="00AD0B94"/>
    <w:rsid w:val="00AD1088"/>
    <w:rsid w:val="00AD355D"/>
    <w:rsid w:val="00AE07C7"/>
    <w:rsid w:val="00AE3E0E"/>
    <w:rsid w:val="00B02CD1"/>
    <w:rsid w:val="00B033D0"/>
    <w:rsid w:val="00B11C42"/>
    <w:rsid w:val="00B146A6"/>
    <w:rsid w:val="00B14F9B"/>
    <w:rsid w:val="00B17F46"/>
    <w:rsid w:val="00B2266B"/>
    <w:rsid w:val="00B24E4B"/>
    <w:rsid w:val="00B27E4E"/>
    <w:rsid w:val="00B32BA0"/>
    <w:rsid w:val="00B32EE1"/>
    <w:rsid w:val="00B353DF"/>
    <w:rsid w:val="00B35AE6"/>
    <w:rsid w:val="00B3654D"/>
    <w:rsid w:val="00B3743A"/>
    <w:rsid w:val="00B46E19"/>
    <w:rsid w:val="00B50F40"/>
    <w:rsid w:val="00B518DC"/>
    <w:rsid w:val="00B51B38"/>
    <w:rsid w:val="00B51C4E"/>
    <w:rsid w:val="00B6440E"/>
    <w:rsid w:val="00B64ECB"/>
    <w:rsid w:val="00B659A3"/>
    <w:rsid w:val="00B70269"/>
    <w:rsid w:val="00B704B1"/>
    <w:rsid w:val="00B75EB0"/>
    <w:rsid w:val="00B864CA"/>
    <w:rsid w:val="00B92921"/>
    <w:rsid w:val="00B9591A"/>
    <w:rsid w:val="00BA02EC"/>
    <w:rsid w:val="00BA16B6"/>
    <w:rsid w:val="00BA259A"/>
    <w:rsid w:val="00BA7339"/>
    <w:rsid w:val="00BA793F"/>
    <w:rsid w:val="00BA7E6B"/>
    <w:rsid w:val="00BB1E26"/>
    <w:rsid w:val="00BB5612"/>
    <w:rsid w:val="00BC338F"/>
    <w:rsid w:val="00BC38EA"/>
    <w:rsid w:val="00BC7547"/>
    <w:rsid w:val="00BD4194"/>
    <w:rsid w:val="00BE1325"/>
    <w:rsid w:val="00BE2276"/>
    <w:rsid w:val="00BF3076"/>
    <w:rsid w:val="00BF4E92"/>
    <w:rsid w:val="00BF69D2"/>
    <w:rsid w:val="00C02123"/>
    <w:rsid w:val="00C03E25"/>
    <w:rsid w:val="00C16B83"/>
    <w:rsid w:val="00C17E49"/>
    <w:rsid w:val="00C2208A"/>
    <w:rsid w:val="00C41535"/>
    <w:rsid w:val="00C4242B"/>
    <w:rsid w:val="00C437E3"/>
    <w:rsid w:val="00C518F6"/>
    <w:rsid w:val="00C51A4D"/>
    <w:rsid w:val="00C52A81"/>
    <w:rsid w:val="00C55121"/>
    <w:rsid w:val="00C55424"/>
    <w:rsid w:val="00C65229"/>
    <w:rsid w:val="00C725C7"/>
    <w:rsid w:val="00C72F12"/>
    <w:rsid w:val="00C75222"/>
    <w:rsid w:val="00C80C93"/>
    <w:rsid w:val="00C82723"/>
    <w:rsid w:val="00C90E71"/>
    <w:rsid w:val="00CA0B2D"/>
    <w:rsid w:val="00CA1FD5"/>
    <w:rsid w:val="00CA2E91"/>
    <w:rsid w:val="00CA2EEE"/>
    <w:rsid w:val="00CA7361"/>
    <w:rsid w:val="00CA76BC"/>
    <w:rsid w:val="00CA7CF1"/>
    <w:rsid w:val="00CA7F99"/>
    <w:rsid w:val="00CB13F3"/>
    <w:rsid w:val="00CB7880"/>
    <w:rsid w:val="00CC570E"/>
    <w:rsid w:val="00CD0BF7"/>
    <w:rsid w:val="00CD2020"/>
    <w:rsid w:val="00CD3728"/>
    <w:rsid w:val="00CD7EE2"/>
    <w:rsid w:val="00CE5090"/>
    <w:rsid w:val="00CF30BC"/>
    <w:rsid w:val="00CF530B"/>
    <w:rsid w:val="00CF57F1"/>
    <w:rsid w:val="00D00C65"/>
    <w:rsid w:val="00D01A5E"/>
    <w:rsid w:val="00D02DAB"/>
    <w:rsid w:val="00D05664"/>
    <w:rsid w:val="00D10017"/>
    <w:rsid w:val="00D12955"/>
    <w:rsid w:val="00D2042B"/>
    <w:rsid w:val="00D2167C"/>
    <w:rsid w:val="00D23F30"/>
    <w:rsid w:val="00D24FBB"/>
    <w:rsid w:val="00D3003A"/>
    <w:rsid w:val="00D30F01"/>
    <w:rsid w:val="00D31C48"/>
    <w:rsid w:val="00D47A93"/>
    <w:rsid w:val="00D5024E"/>
    <w:rsid w:val="00D50B0D"/>
    <w:rsid w:val="00D546E6"/>
    <w:rsid w:val="00D55FF1"/>
    <w:rsid w:val="00D56A95"/>
    <w:rsid w:val="00D64791"/>
    <w:rsid w:val="00D65348"/>
    <w:rsid w:val="00D65C36"/>
    <w:rsid w:val="00D74F9D"/>
    <w:rsid w:val="00D81557"/>
    <w:rsid w:val="00D974A9"/>
    <w:rsid w:val="00D975CB"/>
    <w:rsid w:val="00DA4CB0"/>
    <w:rsid w:val="00DA7EA6"/>
    <w:rsid w:val="00DC16D3"/>
    <w:rsid w:val="00DC18D4"/>
    <w:rsid w:val="00DD54D8"/>
    <w:rsid w:val="00DE19AB"/>
    <w:rsid w:val="00DE2466"/>
    <w:rsid w:val="00DE3E1D"/>
    <w:rsid w:val="00DE6BC9"/>
    <w:rsid w:val="00DE6D0B"/>
    <w:rsid w:val="00DF11A5"/>
    <w:rsid w:val="00E0017C"/>
    <w:rsid w:val="00E032F4"/>
    <w:rsid w:val="00E11AF9"/>
    <w:rsid w:val="00E12510"/>
    <w:rsid w:val="00E12FBE"/>
    <w:rsid w:val="00E14D92"/>
    <w:rsid w:val="00E20FDE"/>
    <w:rsid w:val="00E21678"/>
    <w:rsid w:val="00E4598B"/>
    <w:rsid w:val="00E45C07"/>
    <w:rsid w:val="00E503BA"/>
    <w:rsid w:val="00E52B97"/>
    <w:rsid w:val="00E61634"/>
    <w:rsid w:val="00E61FBC"/>
    <w:rsid w:val="00E6372D"/>
    <w:rsid w:val="00E6614B"/>
    <w:rsid w:val="00E66A69"/>
    <w:rsid w:val="00E82AD6"/>
    <w:rsid w:val="00E85CF1"/>
    <w:rsid w:val="00E92D61"/>
    <w:rsid w:val="00E95D2C"/>
    <w:rsid w:val="00EA3612"/>
    <w:rsid w:val="00EA3776"/>
    <w:rsid w:val="00EA4959"/>
    <w:rsid w:val="00EA5CA6"/>
    <w:rsid w:val="00EB58CA"/>
    <w:rsid w:val="00EB6463"/>
    <w:rsid w:val="00EC086E"/>
    <w:rsid w:val="00EC27AD"/>
    <w:rsid w:val="00EC46FC"/>
    <w:rsid w:val="00EE040D"/>
    <w:rsid w:val="00EE5EE1"/>
    <w:rsid w:val="00EF20E5"/>
    <w:rsid w:val="00EF37ED"/>
    <w:rsid w:val="00EF4622"/>
    <w:rsid w:val="00EF580D"/>
    <w:rsid w:val="00EF6C5B"/>
    <w:rsid w:val="00F00F29"/>
    <w:rsid w:val="00F016A6"/>
    <w:rsid w:val="00F04E31"/>
    <w:rsid w:val="00F05BC2"/>
    <w:rsid w:val="00F12DBB"/>
    <w:rsid w:val="00F25964"/>
    <w:rsid w:val="00F260FD"/>
    <w:rsid w:val="00F310EB"/>
    <w:rsid w:val="00F31400"/>
    <w:rsid w:val="00F357F2"/>
    <w:rsid w:val="00F40264"/>
    <w:rsid w:val="00F412F5"/>
    <w:rsid w:val="00F4283E"/>
    <w:rsid w:val="00F457AE"/>
    <w:rsid w:val="00F45B29"/>
    <w:rsid w:val="00F45D2B"/>
    <w:rsid w:val="00F52C3C"/>
    <w:rsid w:val="00F63902"/>
    <w:rsid w:val="00F64DF4"/>
    <w:rsid w:val="00F66E5C"/>
    <w:rsid w:val="00F67D3E"/>
    <w:rsid w:val="00F7474F"/>
    <w:rsid w:val="00F83157"/>
    <w:rsid w:val="00F85AB9"/>
    <w:rsid w:val="00FA1295"/>
    <w:rsid w:val="00FA36C6"/>
    <w:rsid w:val="00FA40EC"/>
    <w:rsid w:val="00FA73C1"/>
    <w:rsid w:val="00FB0A52"/>
    <w:rsid w:val="00FB0A5A"/>
    <w:rsid w:val="00FB52C8"/>
    <w:rsid w:val="00FB57D1"/>
    <w:rsid w:val="00FC249B"/>
    <w:rsid w:val="00FC297B"/>
    <w:rsid w:val="00FC2FD6"/>
    <w:rsid w:val="00FC436C"/>
    <w:rsid w:val="00FC4D13"/>
    <w:rsid w:val="00FE244A"/>
    <w:rsid w:val="00FE3795"/>
    <w:rsid w:val="00FE40F6"/>
    <w:rsid w:val="00FE44CC"/>
    <w:rsid w:val="00FE65C9"/>
    <w:rsid w:val="00FF0D43"/>
    <w:rsid w:val="00FF11C4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13DFFA"/>
  <w15:docId w15:val="{656BF489-D324-4F6C-8AA5-2C34570E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360" w:lineRule="auto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cs="Arial"/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DC16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cs="Arial"/>
      <w:b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EC46FC"/>
    <w:rPr>
      <w:rFonts w:ascii="Tahoma" w:hAnsi="Tahoma" w:cs="Tahoma"/>
      <w:sz w:val="16"/>
      <w:szCs w:val="16"/>
    </w:rPr>
  </w:style>
  <w:style w:type="paragraph" w:customStyle="1" w:styleId="Holine">
    <w:name w:val="Holine"/>
    <w:basedOn w:val="Standard"/>
    <w:pPr>
      <w:spacing w:line="240" w:lineRule="auto"/>
      <w:jc w:val="center"/>
    </w:pPr>
  </w:style>
  <w:style w:type="paragraph" w:styleId="Textkrper2">
    <w:name w:val="Body Text 2"/>
    <w:basedOn w:val="Standard"/>
    <w:rsid w:val="00663620"/>
    <w:pPr>
      <w:spacing w:line="240" w:lineRule="auto"/>
    </w:pPr>
    <w:rPr>
      <w:rFonts w:cs="Arial"/>
      <w:b/>
      <w:bCs/>
      <w:sz w:val="32"/>
    </w:rPr>
  </w:style>
  <w:style w:type="paragraph" w:styleId="Dokumentstruktur">
    <w:name w:val="Document Map"/>
    <w:basedOn w:val="Standard"/>
    <w:semiHidden/>
    <w:rsid w:val="00DD54D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Kommentarzeichen">
    <w:name w:val="annotation reference"/>
    <w:rsid w:val="00EB646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B6463"/>
    <w:rPr>
      <w:sz w:val="20"/>
      <w:szCs w:val="20"/>
    </w:rPr>
  </w:style>
  <w:style w:type="character" w:customStyle="1" w:styleId="KommentartextZchn">
    <w:name w:val="Kommentartext Zchn"/>
    <w:link w:val="Kommentartext"/>
    <w:rsid w:val="00EB6463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EB6463"/>
    <w:rPr>
      <w:b/>
      <w:bCs/>
    </w:rPr>
  </w:style>
  <w:style w:type="character" w:customStyle="1" w:styleId="KommentarthemaZchn">
    <w:name w:val="Kommentarthema Zchn"/>
    <w:link w:val="Kommentarthema"/>
    <w:rsid w:val="00EB6463"/>
    <w:rPr>
      <w:rFonts w:ascii="Arial" w:hAnsi="Arial"/>
      <w:b/>
      <w:bCs/>
    </w:rPr>
  </w:style>
  <w:style w:type="paragraph" w:styleId="Listenabsatz">
    <w:name w:val="List Paragraph"/>
    <w:basedOn w:val="Standard"/>
    <w:uiPriority w:val="34"/>
    <w:qFormat/>
    <w:rsid w:val="00CA7CF1"/>
    <w:pPr>
      <w:spacing w:line="240" w:lineRule="auto"/>
      <w:ind w:left="720"/>
    </w:pPr>
    <w:rPr>
      <w:rFonts w:eastAsia="Arial" w:cs="Arial"/>
      <w:sz w:val="22"/>
      <w:szCs w:val="22"/>
      <w:lang w:eastAsia="en-US"/>
    </w:rPr>
  </w:style>
  <w:style w:type="table" w:styleId="Tabellenraster">
    <w:name w:val="Table Grid"/>
    <w:basedOn w:val="NormaleTabelle"/>
    <w:rsid w:val="00D74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F4CC6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6634C4"/>
    <w:rPr>
      <w:rFonts w:ascii="Arial" w:hAnsi="Arial"/>
      <w:sz w:val="24"/>
      <w:szCs w:val="24"/>
    </w:rPr>
  </w:style>
  <w:style w:type="paragraph" w:styleId="Titel">
    <w:name w:val="Title"/>
    <w:basedOn w:val="Standard"/>
    <w:next w:val="Standard"/>
    <w:link w:val="TitelZchn"/>
    <w:qFormat/>
    <w:rsid w:val="003C4DF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3C4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tandardWeb">
    <w:name w:val="Normal (Web)"/>
    <w:basedOn w:val="Standard"/>
    <w:uiPriority w:val="99"/>
    <w:semiHidden/>
    <w:unhideWhenUsed/>
    <w:rsid w:val="003C4DF1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Verzeichnis1">
    <w:name w:val="toc 1"/>
    <w:basedOn w:val="Standard"/>
    <w:next w:val="Standard"/>
    <w:autoRedefine/>
    <w:uiPriority w:val="39"/>
    <w:unhideWhenUsed/>
    <w:rsid w:val="001C68B1"/>
    <w:pPr>
      <w:spacing w:after="10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B38FF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0B38FF"/>
    <w:pPr>
      <w:spacing w:after="100"/>
      <w:ind w:left="240"/>
    </w:pPr>
  </w:style>
  <w:style w:type="paragraph" w:styleId="Beschriftung">
    <w:name w:val="caption"/>
    <w:basedOn w:val="Standard"/>
    <w:next w:val="Standard"/>
    <w:unhideWhenUsed/>
    <w:qFormat/>
    <w:rsid w:val="00FB52C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semiHidden/>
    <w:rsid w:val="00DC16D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Fett">
    <w:name w:val="Strong"/>
    <w:basedOn w:val="Absatz-Standardschriftart"/>
    <w:qFormat/>
    <w:rsid w:val="001A3B6B"/>
    <w:rPr>
      <w:b w:val="0"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nd\AppData\Local\Microsoft\Windows\Temporary%20Internet%20Files\OLK7F12\Betreuungsinfo%20ForstBW%20(2)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8368F-72A2-4D27-8A09-D09219E0A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Betreuungsinfo ForstBW (2).dot</Template>
  <TotalTime>0</TotalTime>
  <Pages>5</Pages>
  <Words>344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Landesforstverwaltung Baden-Württemberg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HuningT</dc:creator>
  <cp:lastModifiedBy>Gabler, Stephanie (LGL)</cp:lastModifiedBy>
  <cp:revision>3</cp:revision>
  <cp:lastPrinted>2022-05-03T14:13:00Z</cp:lastPrinted>
  <dcterms:created xsi:type="dcterms:W3CDTF">2022-09-30T13:28:00Z</dcterms:created>
  <dcterms:modified xsi:type="dcterms:W3CDTF">2022-09-30T13:54:00Z</dcterms:modified>
</cp:coreProperties>
</file>