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90466" w:rsidRPr="00EB58CA" w:rsidRDefault="00E503BA" w:rsidP="00E66A69">
      <w:pPr>
        <w:spacing w:line="240" w:lineRule="auto"/>
        <w:ind w:right="-709"/>
        <w:jc w:val="right"/>
      </w:pPr>
      <w:bookmarkStart w:id="0" w:name="_GoBack"/>
      <w:bookmarkEnd w:id="0"/>
      <w:r w:rsidRPr="00EB58CA">
        <w:rPr>
          <w:noProof/>
        </w:rPr>
        <w:drawing>
          <wp:anchor distT="0" distB="0" distL="114300" distR="114300" simplePos="0" relativeHeight="251657728" behindDoc="0" locked="0" layoutInCell="1" allowOverlap="1" wp14:anchorId="09E29253" wp14:editId="54141D5E">
            <wp:simplePos x="0" y="0"/>
            <wp:positionH relativeFrom="column">
              <wp:posOffset>4504055</wp:posOffset>
            </wp:positionH>
            <wp:positionV relativeFrom="paragraph">
              <wp:posOffset>-572770</wp:posOffset>
            </wp:positionV>
            <wp:extent cx="1708150" cy="1066800"/>
            <wp:effectExtent l="0" t="0" r="6350" b="0"/>
            <wp:wrapSquare wrapText="bothSides"/>
            <wp:docPr id="11" name="Bild 11" descr="Logo_LFV_RGB_RZ_45mm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o_LFV_RGB_RZ_45mm_300dpi"/>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0815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58CA">
        <w:rPr>
          <w:noProof/>
          <w:sz w:val="20"/>
        </w:rPr>
        <mc:AlternateContent>
          <mc:Choice Requires="wps">
            <w:drawing>
              <wp:anchor distT="0" distB="0" distL="114300" distR="114300" simplePos="0" relativeHeight="251655680" behindDoc="0" locked="0" layoutInCell="1" allowOverlap="1" wp14:anchorId="22B7873A" wp14:editId="75CB7B02">
                <wp:simplePos x="0" y="0"/>
                <wp:positionH relativeFrom="column">
                  <wp:posOffset>-76200</wp:posOffset>
                </wp:positionH>
                <wp:positionV relativeFrom="paragraph">
                  <wp:posOffset>0</wp:posOffset>
                </wp:positionV>
                <wp:extent cx="3507105" cy="57150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7105"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12F5" w:rsidRPr="004560D0" w:rsidRDefault="00F412F5" w:rsidP="0030101F">
                            <w:pPr>
                              <w:pStyle w:val="Holine"/>
                              <w:jc w:val="both"/>
                              <w:rPr>
                                <w:rFonts w:ascii="Trebuchet MS" w:hAnsi="Trebuchet MS"/>
                                <w:sz w:val="44"/>
                                <w:szCs w:val="44"/>
                              </w:rPr>
                            </w:pPr>
                            <w:r w:rsidRPr="004560D0">
                              <w:rPr>
                                <w:rFonts w:ascii="Trebuchet MS" w:hAnsi="Trebuchet MS"/>
                                <w:sz w:val="44"/>
                                <w:szCs w:val="44"/>
                              </w:rPr>
                              <w:t>Benutzerservice Forsten</w:t>
                            </w:r>
                          </w:p>
                          <w:p w:rsidR="00F412F5" w:rsidRDefault="00F412F5">
                            <w:pPr>
                              <w:pStyle w:val="Holine"/>
                              <w:rPr>
                                <w:rFonts w:ascii="Trebuchet MS" w:hAnsi="Trebuchet MS"/>
                                <w:sz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B7873A" id="_x0000_t202" coordsize="21600,21600" o:spt="202" path="m,l,21600r21600,l21600,xe">
                <v:stroke joinstyle="miter"/>
                <v:path gradientshapeok="t" o:connecttype="rect"/>
              </v:shapetype>
              <v:shape id="Text Box 4" o:spid="_x0000_s1026" type="#_x0000_t202" style="position:absolute;left:0;text-align:left;margin-left:-6pt;margin-top:0;width:276.15pt;height: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" stroked="f">
                <v:textbox>
                  <w:txbxContent>
                    <w:p w:rsidR="00F412F5" w:rsidRPr="004560D0" w:rsidRDefault="00F412F5" w:rsidP="0030101F">
                      <w:pPr>
                        <w:pStyle w:val="Holine"/>
                        <w:jc w:val="both"/>
                        <w:rPr>
                          <w:rFonts w:ascii="Trebuchet MS" w:hAnsi="Trebuchet MS"/>
                          <w:sz w:val="44"/>
                          <w:szCs w:val="44"/>
                        </w:rPr>
                      </w:pPr>
                      <w:r w:rsidRPr="004560D0">
                        <w:rPr>
                          <w:rFonts w:ascii="Trebuchet MS" w:hAnsi="Trebuchet MS"/>
                          <w:sz w:val="44"/>
                          <w:szCs w:val="44"/>
                        </w:rPr>
                        <w:t>Benutzerservice Forsten</w:t>
                      </w:r>
                    </w:p>
                    <w:p w:rsidR="00F412F5" w:rsidRDefault="00F412F5">
                      <w:pPr>
                        <w:pStyle w:val="Holine"/>
                        <w:rPr>
                          <w:rFonts w:ascii="Trebuchet MS" w:hAnsi="Trebuchet MS"/>
                          <w:sz w:val="16"/>
                        </w:rPr>
                      </w:pPr>
                    </w:p>
                  </w:txbxContent>
                </v:textbox>
              </v:shape>
            </w:pict>
          </mc:Fallback>
        </mc:AlternateContent>
      </w:r>
      <w:r w:rsidRPr="00EB58CA">
        <w:rPr>
          <w:noProof/>
          <w:sz w:val="20"/>
        </w:rPr>
        <mc:AlternateContent>
          <mc:Choice Requires="wps">
            <w:drawing>
              <wp:anchor distT="0" distB="0" distL="114300" distR="114300" simplePos="0" relativeHeight="251656704" behindDoc="0" locked="0" layoutInCell="1" allowOverlap="1" wp14:anchorId="1A3AEBBF" wp14:editId="6172C724">
                <wp:simplePos x="0" y="0"/>
                <wp:positionH relativeFrom="column">
                  <wp:posOffset>4457700</wp:posOffset>
                </wp:positionH>
                <wp:positionV relativeFrom="paragraph">
                  <wp:posOffset>-114300</wp:posOffset>
                </wp:positionV>
                <wp:extent cx="0" cy="914400"/>
                <wp:effectExtent l="9525" t="9525" r="9525" b="9525"/>
                <wp:wrapNone/>
                <wp:docPr id="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A33107" id="Line 6"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9pt" to="351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">
                <v:stroke dashstyle="1 1" endcap="round"/>
              </v:line>
            </w:pict>
          </mc:Fallback>
        </mc:AlternateContent>
      </w:r>
    </w:p>
    <w:p w:rsidR="00116744" w:rsidRPr="00EB58CA" w:rsidRDefault="00116744" w:rsidP="00E66A69">
      <w:pPr>
        <w:spacing w:line="240" w:lineRule="auto"/>
        <w:ind w:right="-709"/>
        <w:jc w:val="right"/>
      </w:pPr>
    </w:p>
    <w:p w:rsidR="00116744" w:rsidRPr="00EB58CA" w:rsidRDefault="00116744" w:rsidP="00E66A69">
      <w:pPr>
        <w:spacing w:line="240" w:lineRule="auto"/>
        <w:ind w:right="-709"/>
        <w:jc w:val="right"/>
        <w:rPr>
          <w:sz w:val="16"/>
        </w:rPr>
      </w:pPr>
    </w:p>
    <w:p w:rsidR="0023406F" w:rsidRPr="00EB58CA" w:rsidRDefault="0023406F"/>
    <w:p w:rsidR="00FB0A5A" w:rsidRPr="00EB58CA" w:rsidRDefault="00385F66" w:rsidP="00FB0A5A">
      <w:pPr>
        <w:pStyle w:val="Holine"/>
        <w:jc w:val="left"/>
        <w:rPr>
          <w:rFonts w:cs="Arial"/>
        </w:rPr>
      </w:pPr>
      <w:r>
        <w:t>Tab Active 3</w:t>
      </w:r>
      <w:r w:rsidR="002D1BFD">
        <w:t xml:space="preserve">  </w:t>
      </w:r>
      <w:r w:rsidR="00FB0A5A">
        <w:t xml:space="preserve">- </w:t>
      </w:r>
      <w:r>
        <w:t>Geode</w:t>
      </w:r>
    </w:p>
    <w:p w:rsidR="00290466" w:rsidRPr="00EB58CA" w:rsidRDefault="00290466" w:rsidP="00E45C07">
      <w:pPr>
        <w:pStyle w:val="Holine"/>
        <w:jc w:val="left"/>
        <w:rPr>
          <w:rFonts w:cs="Arial"/>
        </w:rPr>
      </w:pPr>
    </w:p>
    <w:p w:rsidR="00FB57D1" w:rsidRDefault="00385F66">
      <w:pPr>
        <w:pStyle w:val="Holine"/>
        <w:rPr>
          <w:b/>
          <w:sz w:val="40"/>
          <w:szCs w:val="40"/>
        </w:rPr>
      </w:pPr>
      <w:r>
        <w:rPr>
          <w:b/>
          <w:sz w:val="40"/>
          <w:szCs w:val="40"/>
        </w:rPr>
        <w:t xml:space="preserve">Geode </w:t>
      </w:r>
    </w:p>
    <w:p w:rsidR="00B9591A" w:rsidRDefault="00385F66">
      <w:pPr>
        <w:pStyle w:val="Holine"/>
        <w:rPr>
          <w:b/>
          <w:sz w:val="40"/>
          <w:szCs w:val="40"/>
        </w:rPr>
      </w:pPr>
      <w:r>
        <w:rPr>
          <w:b/>
          <w:sz w:val="40"/>
          <w:szCs w:val="40"/>
        </w:rPr>
        <w:t>-Auswirkungen der Field Maps Fehler</w:t>
      </w:r>
      <w:r w:rsidR="00B9591A">
        <w:rPr>
          <w:b/>
          <w:sz w:val="40"/>
          <w:szCs w:val="40"/>
        </w:rPr>
        <w:t>-</w:t>
      </w:r>
    </w:p>
    <w:p w:rsidR="000B38FF" w:rsidRDefault="000B38FF" w:rsidP="001C68B1"/>
    <w:p w:rsidR="00DC16D3" w:rsidRPr="00DC16D3" w:rsidRDefault="00DC16D3" w:rsidP="00DC16D3">
      <w:pPr>
        <w:pStyle w:val="Listenabsatz"/>
        <w:numPr>
          <w:ilvl w:val="0"/>
          <w:numId w:val="38"/>
        </w:numPr>
        <w:rPr>
          <w:sz w:val="32"/>
        </w:rPr>
      </w:pPr>
      <w:r w:rsidRPr="00DC16D3">
        <w:rPr>
          <w:sz w:val="32"/>
        </w:rPr>
        <w:t xml:space="preserve">Anzeige Fehler 3,9m </w:t>
      </w:r>
    </w:p>
    <w:p w:rsidR="00DC16D3" w:rsidRDefault="00DC16D3" w:rsidP="00DC16D3">
      <w:pPr>
        <w:pStyle w:val="Listenabsatz"/>
      </w:pPr>
    </w:p>
    <w:p w:rsidR="00DC16D3" w:rsidRPr="00DC16D3" w:rsidRDefault="00E45C07" w:rsidP="00DC16D3">
      <w:pPr>
        <w:rPr>
          <w:sz w:val="22"/>
        </w:rPr>
      </w:pPr>
      <w:r>
        <w:rPr>
          <w:sz w:val="22"/>
        </w:rPr>
        <w:t>S</w:t>
      </w:r>
      <w:r w:rsidR="00DC16D3" w:rsidRPr="00DC16D3">
        <w:rPr>
          <w:sz w:val="22"/>
        </w:rPr>
        <w:t xml:space="preserve">eit der Versionen 21.x (vielleicht auch schon früher) hat sich </w:t>
      </w:r>
      <w:r w:rsidR="00D64791">
        <w:rPr>
          <w:sz w:val="22"/>
        </w:rPr>
        <w:t>ein</w:t>
      </w:r>
      <w:r w:rsidR="00DC16D3" w:rsidRPr="00DC16D3">
        <w:rPr>
          <w:sz w:val="22"/>
        </w:rPr>
        <w:t xml:space="preserve"> Fehler eingeschlichen. </w:t>
      </w:r>
    </w:p>
    <w:p w:rsidR="00DC16D3" w:rsidRPr="00E45C07" w:rsidRDefault="00DC16D3" w:rsidP="00DC16D3">
      <w:pPr>
        <w:rPr>
          <w:sz w:val="10"/>
        </w:rPr>
      </w:pPr>
    </w:p>
    <w:p w:rsidR="00E45C07" w:rsidRPr="00E45C07" w:rsidRDefault="00DC16D3" w:rsidP="00E45C07">
      <w:pPr>
        <w:jc w:val="both"/>
        <w:rPr>
          <w:b/>
          <w:sz w:val="22"/>
        </w:rPr>
      </w:pPr>
      <w:r w:rsidRPr="00E45C07">
        <w:rPr>
          <w:b/>
          <w:sz w:val="22"/>
        </w:rPr>
        <w:t xml:space="preserve">Fehler: Die GPS Genauigkeitsanzeige zeigt fast ununterbrochen 3,9m an. Teilweise kommt die Anzeige der wirklichen Genauigkeit durch wird jedoch nicht kontinuierlich angezeigt. Egal wie genau die Daten von der externen Antenne sind, werden diese nicht </w:t>
      </w:r>
      <w:r w:rsidR="00D64791">
        <w:rPr>
          <w:b/>
          <w:sz w:val="22"/>
        </w:rPr>
        <w:t xml:space="preserve">durchgehend </w:t>
      </w:r>
      <w:r w:rsidRPr="00E45C07">
        <w:rPr>
          <w:b/>
          <w:sz w:val="22"/>
        </w:rPr>
        <w:t xml:space="preserve">angezeigt. </w:t>
      </w:r>
    </w:p>
    <w:p w:rsidR="00E45C07" w:rsidRDefault="00E45C07" w:rsidP="00DC16D3">
      <w:pPr>
        <w:rPr>
          <w:sz w:val="22"/>
        </w:rPr>
      </w:pPr>
    </w:p>
    <w:p w:rsidR="00DC16D3" w:rsidRPr="00DC16D3" w:rsidRDefault="00D2167C" w:rsidP="00DC16D3">
      <w:pPr>
        <w:rPr>
          <w:sz w:val="22"/>
        </w:rPr>
      </w:pPr>
      <w:r>
        <w:rPr>
          <w:noProof/>
        </w:rPr>
        <mc:AlternateContent>
          <mc:Choice Requires="wps">
            <w:drawing>
              <wp:anchor distT="0" distB="0" distL="114300" distR="114300" simplePos="0" relativeHeight="251684352" behindDoc="0" locked="0" layoutInCell="1" allowOverlap="1" wp14:anchorId="6CBA1D5A" wp14:editId="3B04E47B">
                <wp:simplePos x="0" y="0"/>
                <wp:positionH relativeFrom="column">
                  <wp:posOffset>214138</wp:posOffset>
                </wp:positionH>
                <wp:positionV relativeFrom="paragraph">
                  <wp:posOffset>749689</wp:posOffset>
                </wp:positionV>
                <wp:extent cx="782261" cy="248421"/>
                <wp:effectExtent l="0" t="0" r="18415" b="18415"/>
                <wp:wrapNone/>
                <wp:docPr id="23" name="Ellipse 23"/>
                <wp:cNvGraphicFramePr/>
                <a:graphic xmlns:a="http://schemas.openxmlformats.org/drawingml/2006/main">
                  <a:graphicData uri="http://schemas.microsoft.com/office/word/2010/wordprocessingShape">
                    <wps:wsp>
                      <wps:cNvSpPr/>
                      <wps:spPr>
                        <a:xfrm>
                          <a:off x="0" y="0"/>
                          <a:ext cx="782261" cy="24842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712378" id="Ellipse 23" o:spid="_x0000_s1026" style="position:absolute;margin-left:16.85pt;margin-top:59.05pt;width:61.6pt;height:19.55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" filled="f" strokecolor="red" strokeweight="2pt"/>
            </w:pict>
          </mc:Fallback>
        </mc:AlternateContent>
      </w:r>
      <w:r>
        <w:rPr>
          <w:noProof/>
        </w:rPr>
        <mc:AlternateContent>
          <mc:Choice Requires="wps">
            <w:drawing>
              <wp:anchor distT="0" distB="0" distL="114300" distR="114300" simplePos="0" relativeHeight="251682304" behindDoc="0" locked="0" layoutInCell="1" allowOverlap="1" wp14:anchorId="66B76ACE" wp14:editId="2589495D">
                <wp:simplePos x="0" y="0"/>
                <wp:positionH relativeFrom="column">
                  <wp:posOffset>3110446</wp:posOffset>
                </wp:positionH>
                <wp:positionV relativeFrom="paragraph">
                  <wp:posOffset>749690</wp:posOffset>
                </wp:positionV>
                <wp:extent cx="782261" cy="248421"/>
                <wp:effectExtent l="0" t="0" r="18415" b="18415"/>
                <wp:wrapNone/>
                <wp:docPr id="22" name="Ellipse 22"/>
                <wp:cNvGraphicFramePr/>
                <a:graphic xmlns:a="http://schemas.openxmlformats.org/drawingml/2006/main">
                  <a:graphicData uri="http://schemas.microsoft.com/office/word/2010/wordprocessingShape">
                    <wps:wsp>
                      <wps:cNvSpPr/>
                      <wps:spPr>
                        <a:xfrm>
                          <a:off x="0" y="0"/>
                          <a:ext cx="782261" cy="24842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374774" id="Ellipse 22" o:spid="_x0000_s1026" style="position:absolute;margin-left:244.9pt;margin-top:59.05pt;width:61.6pt;height:19.55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" filled="f" strokecolor="red" strokeweight="2pt"/>
            </w:pict>
          </mc:Fallback>
        </mc:AlternateContent>
      </w:r>
      <w:r>
        <w:rPr>
          <w:noProof/>
        </w:rPr>
        <mc:AlternateContent>
          <mc:Choice Requires="wps">
            <w:drawing>
              <wp:anchor distT="0" distB="0" distL="114300" distR="114300" simplePos="0" relativeHeight="251680256" behindDoc="0" locked="0" layoutInCell="1" allowOverlap="1" wp14:anchorId="0C649C4E" wp14:editId="0ACD17D5">
                <wp:simplePos x="0" y="0"/>
                <wp:positionH relativeFrom="column">
                  <wp:posOffset>1637036</wp:posOffset>
                </wp:positionH>
                <wp:positionV relativeFrom="paragraph">
                  <wp:posOffset>2206318</wp:posOffset>
                </wp:positionV>
                <wp:extent cx="2489725" cy="45719"/>
                <wp:effectExtent l="19050" t="95250" r="0" b="69215"/>
                <wp:wrapNone/>
                <wp:docPr id="20" name="Gerade Verbindung mit Pfeil 20"/>
                <wp:cNvGraphicFramePr/>
                <a:graphic xmlns:a="http://schemas.openxmlformats.org/drawingml/2006/main">
                  <a:graphicData uri="http://schemas.microsoft.com/office/word/2010/wordprocessingShape">
                    <wps:wsp>
                      <wps:cNvCnPr/>
                      <wps:spPr>
                        <a:xfrm flipV="1">
                          <a:off x="0" y="0"/>
                          <a:ext cx="2489725"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2270AC8" id="_x0000_t32" coordsize="21600,21600" o:spt="32" o:oned="t" path="m,l21600,21600e" filled="f">
                <v:path arrowok="t" fillok="f" o:connecttype="none"/>
                <o:lock v:ext="edit" shapetype="t"/>
              </v:shapetype>
              <v:shape id="Gerade Verbindung mit Pfeil 20" o:spid="_x0000_s1026" type="#_x0000_t32" style="position:absolute;margin-left:128.9pt;margin-top:173.75pt;width:196.05pt;height:3.6pt;flip: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" strokecolor="red" strokeweight="3pt">
                <v:stroke endarrow="block"/>
              </v:shape>
            </w:pict>
          </mc:Fallback>
        </mc:AlternateContent>
      </w:r>
      <w:r w:rsidR="00E45C07">
        <w:rPr>
          <w:noProof/>
        </w:rPr>
        <w:drawing>
          <wp:inline distT="0" distB="0" distL="0" distR="0" wp14:anchorId="450EFBC4" wp14:editId="76E32902">
            <wp:extent cx="2780199" cy="4457143"/>
            <wp:effectExtent l="0" t="0" r="1270" b="63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97626" cy="4485082"/>
                    </a:xfrm>
                    <a:prstGeom prst="rect">
                      <a:avLst/>
                    </a:prstGeom>
                  </pic:spPr>
                </pic:pic>
              </a:graphicData>
            </a:graphic>
          </wp:inline>
        </w:drawing>
      </w:r>
      <w:r w:rsidR="00E45C07">
        <w:rPr>
          <w:noProof/>
        </w:rPr>
        <w:drawing>
          <wp:inline distT="0" distB="0" distL="0" distR="0" wp14:anchorId="014F0128" wp14:editId="4EEBFD79">
            <wp:extent cx="2962602" cy="4450433"/>
            <wp:effectExtent l="0" t="0" r="9525" b="762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83407" cy="4481687"/>
                    </a:xfrm>
                    <a:prstGeom prst="rect">
                      <a:avLst/>
                    </a:prstGeom>
                  </pic:spPr>
                </pic:pic>
              </a:graphicData>
            </a:graphic>
          </wp:inline>
        </w:drawing>
      </w:r>
    </w:p>
    <w:p w:rsidR="00DC16D3" w:rsidRDefault="00DC16D3" w:rsidP="00DC16D3">
      <w:pPr>
        <w:rPr>
          <w:sz w:val="22"/>
        </w:rPr>
      </w:pPr>
    </w:p>
    <w:p w:rsidR="00DC16D3" w:rsidRDefault="00DC16D3" w:rsidP="00DC16D3">
      <w:pPr>
        <w:rPr>
          <w:sz w:val="22"/>
        </w:rPr>
      </w:pPr>
      <w:r w:rsidRPr="00DC16D3">
        <w:rPr>
          <w:sz w:val="22"/>
        </w:rPr>
        <w:lastRenderedPageBreak/>
        <w:t xml:space="preserve">In der Karte wird jedoch oft der Radius der Genauigkeit sehr gering, oder es erscheint sogar nur noch der blaue Punkt auf der Karte. </w:t>
      </w:r>
      <w:r>
        <w:rPr>
          <w:sz w:val="22"/>
        </w:rPr>
        <w:t>D</w:t>
      </w:r>
      <w:r w:rsidRPr="00DC16D3">
        <w:rPr>
          <w:sz w:val="22"/>
        </w:rPr>
        <w:t>ie Daten nach Field Maps</w:t>
      </w:r>
      <w:r>
        <w:rPr>
          <w:sz w:val="22"/>
        </w:rPr>
        <w:t xml:space="preserve"> werden demnach richtig übertragen</w:t>
      </w:r>
      <w:r w:rsidRPr="00DC16D3">
        <w:rPr>
          <w:sz w:val="22"/>
        </w:rPr>
        <w:t xml:space="preserve">. </w:t>
      </w:r>
      <w:r w:rsidR="007C02E0">
        <w:rPr>
          <w:sz w:val="22"/>
        </w:rPr>
        <w:t>Der</w:t>
      </w:r>
      <w:r w:rsidRPr="00DC16D3">
        <w:rPr>
          <w:sz w:val="22"/>
        </w:rPr>
        <w:t xml:space="preserve"> Anzeigefehler </w:t>
      </w:r>
      <w:r w:rsidR="007C02E0">
        <w:rPr>
          <w:sz w:val="22"/>
        </w:rPr>
        <w:t>hat demnach keinen Einfluss auf die</w:t>
      </w:r>
      <w:r w:rsidR="00D64791">
        <w:rPr>
          <w:sz w:val="22"/>
        </w:rPr>
        <w:t xml:space="preserve"> aufgenommenen Daten. Diese entsprechen </w:t>
      </w:r>
      <w:r w:rsidRPr="00DC16D3">
        <w:rPr>
          <w:sz w:val="22"/>
        </w:rPr>
        <w:t xml:space="preserve">den genauen Daten der externen GPS </w:t>
      </w:r>
      <w:r w:rsidR="00D64791">
        <w:rPr>
          <w:sz w:val="22"/>
        </w:rPr>
        <w:t>Antenne Geode</w:t>
      </w:r>
      <w:r w:rsidRPr="00DC16D3">
        <w:rPr>
          <w:sz w:val="22"/>
        </w:rPr>
        <w:t>.</w:t>
      </w:r>
      <w:r w:rsidR="001A3B6B">
        <w:rPr>
          <w:sz w:val="22"/>
        </w:rPr>
        <w:t xml:space="preserve"> </w:t>
      </w:r>
      <w:r w:rsidRPr="00DC16D3">
        <w:rPr>
          <w:sz w:val="22"/>
        </w:rPr>
        <w:t xml:space="preserve">Der Fehler tritt nicht immer auf, </w:t>
      </w:r>
      <w:r w:rsidR="007C02E0">
        <w:rPr>
          <w:sz w:val="22"/>
        </w:rPr>
        <w:t>dazu verschwindet er auch teilweise wieder von selbst.</w:t>
      </w:r>
    </w:p>
    <w:p w:rsidR="007C02E0" w:rsidRPr="001A3B6B" w:rsidRDefault="007C02E0" w:rsidP="00DC16D3">
      <w:pPr>
        <w:rPr>
          <w:sz w:val="10"/>
        </w:rPr>
      </w:pPr>
    </w:p>
    <w:p w:rsidR="007C02E0" w:rsidRPr="001A3B6B" w:rsidRDefault="007C02E0" w:rsidP="007C02E0">
      <w:pPr>
        <w:pStyle w:val="Listenabsatz"/>
        <w:numPr>
          <w:ilvl w:val="0"/>
          <w:numId w:val="38"/>
        </w:numPr>
        <w:rPr>
          <w:rStyle w:val="Fett"/>
        </w:rPr>
      </w:pPr>
      <w:bookmarkStart w:id="1" w:name="_Toc102455584"/>
      <w:r w:rsidRPr="001A3B6B">
        <w:rPr>
          <w:rStyle w:val="Fett"/>
        </w:rPr>
        <w:t>Die GPS Daten sind nach der Verwendung des GEODE im Tablet sehr ungenau oder nicht vorhanden</w:t>
      </w:r>
    </w:p>
    <w:p w:rsidR="007C02E0" w:rsidRPr="001A3B6B" w:rsidRDefault="007C02E0" w:rsidP="007C02E0">
      <w:pPr>
        <w:rPr>
          <w:sz w:val="18"/>
        </w:rPr>
      </w:pPr>
    </w:p>
    <w:p w:rsidR="007C02E0" w:rsidRPr="00D64791" w:rsidRDefault="007C02E0" w:rsidP="007C02E0">
      <w:pPr>
        <w:rPr>
          <w:sz w:val="22"/>
        </w:rPr>
      </w:pPr>
      <w:r w:rsidRPr="00D64791">
        <w:rPr>
          <w:sz w:val="22"/>
        </w:rPr>
        <w:t xml:space="preserve">Wenn Sie das Geode nicht verwenden, sollten Sie auch die Meldung Pseudo Standort </w:t>
      </w:r>
      <w:r w:rsidR="001A3B6B" w:rsidRPr="00D64791">
        <w:rPr>
          <w:sz w:val="22"/>
        </w:rPr>
        <w:t>ist eingeschaltet</w:t>
      </w:r>
      <w:r w:rsidRPr="00D64791">
        <w:rPr>
          <w:sz w:val="22"/>
        </w:rPr>
        <w:t xml:space="preserve"> ausschalten.</w:t>
      </w:r>
    </w:p>
    <w:p w:rsidR="001A3B6B" w:rsidRDefault="001A3B6B" w:rsidP="007C02E0">
      <w:r>
        <w:rPr>
          <w:noProof/>
        </w:rPr>
        <w:drawing>
          <wp:anchor distT="0" distB="0" distL="114300" distR="114300" simplePos="0" relativeHeight="251675136" behindDoc="0" locked="0" layoutInCell="1" allowOverlap="1">
            <wp:simplePos x="0" y="0"/>
            <wp:positionH relativeFrom="margin">
              <wp:posOffset>975995</wp:posOffset>
            </wp:positionH>
            <wp:positionV relativeFrom="margin">
              <wp:posOffset>2580211</wp:posOffset>
            </wp:positionV>
            <wp:extent cx="3804920" cy="5811520"/>
            <wp:effectExtent l="0" t="0" r="5080" b="0"/>
            <wp:wrapSquare wrapText="bothSides"/>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t="3341"/>
                    <a:stretch/>
                  </pic:blipFill>
                  <pic:spPr bwMode="auto">
                    <a:xfrm>
                      <a:off x="0" y="0"/>
                      <a:ext cx="3804920" cy="58115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1A3B6B" w:rsidRDefault="001A3B6B" w:rsidP="007C02E0"/>
    <w:p w:rsidR="001A3B6B" w:rsidRDefault="001A3B6B" w:rsidP="007C02E0"/>
    <w:p w:rsidR="001A3B6B" w:rsidRDefault="001A3B6B" w:rsidP="007C02E0"/>
    <w:p w:rsidR="001A3B6B" w:rsidRDefault="001A3B6B" w:rsidP="007C02E0"/>
    <w:p w:rsidR="001A3B6B" w:rsidRDefault="001A3B6B" w:rsidP="007C02E0"/>
    <w:p w:rsidR="001A3B6B" w:rsidRDefault="001A3B6B" w:rsidP="007C02E0"/>
    <w:p w:rsidR="001A3B6B" w:rsidRDefault="00D2167C" w:rsidP="007C02E0">
      <w:r>
        <w:rPr>
          <w:noProof/>
        </w:rPr>
        <mc:AlternateContent>
          <mc:Choice Requires="wps">
            <w:drawing>
              <wp:anchor distT="0" distB="0" distL="114300" distR="114300" simplePos="0" relativeHeight="251678208" behindDoc="0" locked="0" layoutInCell="1" allowOverlap="1">
                <wp:simplePos x="0" y="0"/>
                <wp:positionH relativeFrom="column">
                  <wp:posOffset>3222933</wp:posOffset>
                </wp:positionH>
                <wp:positionV relativeFrom="paragraph">
                  <wp:posOffset>193726</wp:posOffset>
                </wp:positionV>
                <wp:extent cx="348847" cy="359418"/>
                <wp:effectExtent l="38100" t="19050" r="32385" b="40640"/>
                <wp:wrapNone/>
                <wp:docPr id="19" name="Gerade Verbindung mit Pfeil 19"/>
                <wp:cNvGraphicFramePr/>
                <a:graphic xmlns:a="http://schemas.openxmlformats.org/drawingml/2006/main">
                  <a:graphicData uri="http://schemas.microsoft.com/office/word/2010/wordprocessingShape">
                    <wps:wsp>
                      <wps:cNvCnPr/>
                      <wps:spPr>
                        <a:xfrm flipH="1">
                          <a:off x="0" y="0"/>
                          <a:ext cx="348847" cy="359418"/>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FC638B" id="Gerade Verbindung mit Pfeil 19" o:spid="_x0000_s1026" type="#_x0000_t32" style="position:absolute;margin-left:253.75pt;margin-top:15.25pt;width:27.45pt;height:28.3pt;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" strokecolor="red" strokeweight="3pt">
                <v:stroke endarrow="block"/>
              </v:shape>
            </w:pict>
          </mc:Fallback>
        </mc:AlternateContent>
      </w:r>
      <w:r w:rsidR="001A3B6B">
        <w:rPr>
          <w:noProof/>
        </w:rPr>
        <mc:AlternateContent>
          <mc:Choice Requires="wps">
            <w:drawing>
              <wp:anchor distT="0" distB="0" distL="114300" distR="114300" simplePos="0" relativeHeight="251676160" behindDoc="0" locked="0" layoutInCell="1" allowOverlap="1">
                <wp:simplePos x="0" y="0"/>
                <wp:positionH relativeFrom="column">
                  <wp:posOffset>3618659</wp:posOffset>
                </wp:positionH>
                <wp:positionV relativeFrom="paragraph">
                  <wp:posOffset>64770</wp:posOffset>
                </wp:positionV>
                <wp:extent cx="153281" cy="153281"/>
                <wp:effectExtent l="0" t="0" r="18415" b="18415"/>
                <wp:wrapNone/>
                <wp:docPr id="17" name="Ellipse 17"/>
                <wp:cNvGraphicFramePr/>
                <a:graphic xmlns:a="http://schemas.openxmlformats.org/drawingml/2006/main">
                  <a:graphicData uri="http://schemas.microsoft.com/office/word/2010/wordprocessingShape">
                    <wps:wsp>
                      <wps:cNvSpPr/>
                      <wps:spPr>
                        <a:xfrm>
                          <a:off x="0" y="0"/>
                          <a:ext cx="153281" cy="15328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7ACB07" id="Ellipse 17" o:spid="_x0000_s1026" style="position:absolute;margin-left:284.95pt;margin-top:5.1pt;width:12.05pt;height:12.05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" filled="f" strokecolor="red" strokeweight="2pt"/>
            </w:pict>
          </mc:Fallback>
        </mc:AlternateContent>
      </w:r>
    </w:p>
    <w:p w:rsidR="001A3B6B" w:rsidRDefault="001A3B6B" w:rsidP="007C02E0"/>
    <w:p w:rsidR="001A3B6B" w:rsidRDefault="001A3B6B" w:rsidP="007C02E0">
      <w:r>
        <w:rPr>
          <w:noProof/>
        </w:rPr>
        <mc:AlternateContent>
          <mc:Choice Requires="wps">
            <w:drawing>
              <wp:anchor distT="0" distB="0" distL="114300" distR="114300" simplePos="0" relativeHeight="251677184" behindDoc="0" locked="0" layoutInCell="1" allowOverlap="1">
                <wp:simplePos x="0" y="0"/>
                <wp:positionH relativeFrom="column">
                  <wp:posOffset>2413672</wp:posOffset>
                </wp:positionH>
                <wp:positionV relativeFrom="paragraph">
                  <wp:posOffset>6013</wp:posOffset>
                </wp:positionV>
                <wp:extent cx="782261" cy="248421"/>
                <wp:effectExtent l="0" t="0" r="18415" b="18415"/>
                <wp:wrapNone/>
                <wp:docPr id="18" name="Ellipse 18"/>
                <wp:cNvGraphicFramePr/>
                <a:graphic xmlns:a="http://schemas.openxmlformats.org/drawingml/2006/main">
                  <a:graphicData uri="http://schemas.microsoft.com/office/word/2010/wordprocessingShape">
                    <wps:wsp>
                      <wps:cNvSpPr/>
                      <wps:spPr>
                        <a:xfrm>
                          <a:off x="0" y="0"/>
                          <a:ext cx="782261" cy="24842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2C5C2D" id="Ellipse 18" o:spid="_x0000_s1026" style="position:absolute;margin-left:190.05pt;margin-top:.45pt;width:61.6pt;height:19.55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" filled="f" strokecolor="red" strokeweight="2pt"/>
            </w:pict>
          </mc:Fallback>
        </mc:AlternateContent>
      </w:r>
    </w:p>
    <w:p w:rsidR="001A3B6B" w:rsidRDefault="001A3B6B" w:rsidP="007C02E0"/>
    <w:p w:rsidR="001A3B6B" w:rsidRDefault="001A3B6B" w:rsidP="007C02E0"/>
    <w:p w:rsidR="001A3B6B" w:rsidRDefault="001A3B6B" w:rsidP="007C02E0"/>
    <w:p w:rsidR="001A3B6B" w:rsidRDefault="001A3B6B" w:rsidP="007C02E0"/>
    <w:p w:rsidR="001A3B6B" w:rsidRDefault="001A3B6B" w:rsidP="007C02E0"/>
    <w:p w:rsidR="001A3B6B" w:rsidRDefault="001A3B6B" w:rsidP="007C02E0"/>
    <w:p w:rsidR="001A3B6B" w:rsidRDefault="001A3B6B" w:rsidP="007C02E0"/>
    <w:p w:rsidR="001A3B6B" w:rsidRDefault="001A3B6B" w:rsidP="007C02E0"/>
    <w:p w:rsidR="001A3B6B" w:rsidRDefault="001A3B6B" w:rsidP="007C02E0"/>
    <w:p w:rsidR="001A3B6B" w:rsidRDefault="001A3B6B" w:rsidP="007C02E0"/>
    <w:p w:rsidR="001A3B6B" w:rsidRDefault="001A3B6B" w:rsidP="007C02E0"/>
    <w:p w:rsidR="001A3B6B" w:rsidRDefault="001A3B6B" w:rsidP="007C02E0"/>
    <w:p w:rsidR="00DC16D3" w:rsidRDefault="00DC16D3" w:rsidP="00DC16D3">
      <w:pPr>
        <w:rPr>
          <w:noProof/>
        </w:rPr>
      </w:pPr>
    </w:p>
    <w:p w:rsidR="00DC16D3" w:rsidRDefault="00D2167C" w:rsidP="00D2167C">
      <w:pPr>
        <w:pStyle w:val="Listenabsatz"/>
        <w:numPr>
          <w:ilvl w:val="0"/>
          <w:numId w:val="38"/>
        </w:numPr>
        <w:rPr>
          <w:rStyle w:val="Fett"/>
        </w:rPr>
      </w:pPr>
      <w:r>
        <w:rPr>
          <w:rStyle w:val="Fett"/>
        </w:rPr>
        <w:lastRenderedPageBreak/>
        <w:t xml:space="preserve">Springen der GPS Koordinaten </w:t>
      </w:r>
      <w:r w:rsidR="00DC16D3" w:rsidRPr="00D2167C">
        <w:rPr>
          <w:rStyle w:val="Fett"/>
        </w:rPr>
        <w:t>in der Field Maps APP</w:t>
      </w:r>
    </w:p>
    <w:p w:rsidR="00D2167C" w:rsidRPr="00D2167C" w:rsidRDefault="00D2167C" w:rsidP="00D2167C">
      <w:pPr>
        <w:pStyle w:val="Listenabsatz"/>
        <w:ind w:left="360"/>
        <w:rPr>
          <w:rStyle w:val="Fett"/>
          <w:sz w:val="22"/>
        </w:rPr>
      </w:pPr>
    </w:p>
    <w:p w:rsidR="00D2167C" w:rsidRPr="00012CA5" w:rsidRDefault="00574632" w:rsidP="00DC16D3">
      <w:pPr>
        <w:rPr>
          <w:color w:val="FF0000"/>
          <w:sz w:val="32"/>
        </w:rPr>
      </w:pPr>
      <w:r>
        <w:rPr>
          <w:noProof/>
        </w:rPr>
        <mc:AlternateContent>
          <mc:Choice Requires="wps">
            <w:drawing>
              <wp:anchor distT="0" distB="0" distL="114300" distR="114300" simplePos="0" relativeHeight="251690496" behindDoc="0" locked="0" layoutInCell="1" allowOverlap="1" wp14:anchorId="78F99E64" wp14:editId="1B3E50DA">
                <wp:simplePos x="0" y="0"/>
                <wp:positionH relativeFrom="column">
                  <wp:posOffset>3005921</wp:posOffset>
                </wp:positionH>
                <wp:positionV relativeFrom="paragraph">
                  <wp:posOffset>745247</wp:posOffset>
                </wp:positionV>
                <wp:extent cx="782261" cy="248421"/>
                <wp:effectExtent l="0" t="0" r="18415" b="18415"/>
                <wp:wrapNone/>
                <wp:docPr id="33" name="Ellipse 33"/>
                <wp:cNvGraphicFramePr/>
                <a:graphic xmlns:a="http://schemas.openxmlformats.org/drawingml/2006/main">
                  <a:graphicData uri="http://schemas.microsoft.com/office/word/2010/wordprocessingShape">
                    <wps:wsp>
                      <wps:cNvSpPr/>
                      <wps:spPr>
                        <a:xfrm>
                          <a:off x="0" y="0"/>
                          <a:ext cx="782261" cy="24842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4469BA" id="Ellipse 33" o:spid="_x0000_s1026" style="position:absolute;margin-left:236.7pt;margin-top:58.7pt;width:61.6pt;height:19.55pt;z-index:25169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" filled="f" strokecolor="red" strokeweight="2pt"/>
            </w:pict>
          </mc:Fallback>
        </mc:AlternateContent>
      </w:r>
      <w:r>
        <w:rPr>
          <w:noProof/>
        </w:rPr>
        <mc:AlternateContent>
          <mc:Choice Requires="wps">
            <w:drawing>
              <wp:anchor distT="0" distB="0" distL="114300" distR="114300" simplePos="0" relativeHeight="251688448" behindDoc="0" locked="0" layoutInCell="1" allowOverlap="1" wp14:anchorId="78F99E64" wp14:editId="1B3E50DA">
                <wp:simplePos x="0" y="0"/>
                <wp:positionH relativeFrom="column">
                  <wp:posOffset>300025</wp:posOffset>
                </wp:positionH>
                <wp:positionV relativeFrom="paragraph">
                  <wp:posOffset>719026</wp:posOffset>
                </wp:positionV>
                <wp:extent cx="1242104" cy="248421"/>
                <wp:effectExtent l="0" t="0" r="15240" b="18415"/>
                <wp:wrapNone/>
                <wp:docPr id="32" name="Ellipse 32"/>
                <wp:cNvGraphicFramePr/>
                <a:graphic xmlns:a="http://schemas.openxmlformats.org/drawingml/2006/main">
                  <a:graphicData uri="http://schemas.microsoft.com/office/word/2010/wordprocessingShape">
                    <wps:wsp>
                      <wps:cNvSpPr/>
                      <wps:spPr>
                        <a:xfrm>
                          <a:off x="0" y="0"/>
                          <a:ext cx="1242104" cy="24842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B5D6814" id="Ellipse 32" o:spid="_x0000_s1026" style="position:absolute;margin-left:23.6pt;margin-top:56.6pt;width:97.8pt;height:19.55pt;z-index:25168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" filled="f" strokecolor="red" strokeweight="2pt"/>
            </w:pict>
          </mc:Fallback>
        </mc:AlternateContent>
      </w:r>
      <w:r w:rsidR="00D2167C">
        <w:rPr>
          <w:noProof/>
        </w:rPr>
        <mc:AlternateContent>
          <mc:Choice Requires="wps">
            <w:drawing>
              <wp:anchor distT="0" distB="0" distL="114300" distR="114300" simplePos="0" relativeHeight="251686400" behindDoc="0" locked="0" layoutInCell="1" allowOverlap="1" wp14:anchorId="1C8F27D0" wp14:editId="3AF70ED6">
                <wp:simplePos x="0" y="0"/>
                <wp:positionH relativeFrom="column">
                  <wp:posOffset>1599150</wp:posOffset>
                </wp:positionH>
                <wp:positionV relativeFrom="paragraph">
                  <wp:posOffset>2139576</wp:posOffset>
                </wp:positionV>
                <wp:extent cx="2489725" cy="45719"/>
                <wp:effectExtent l="19050" t="95250" r="0" b="69215"/>
                <wp:wrapNone/>
                <wp:docPr id="30" name="Gerade Verbindung mit Pfeil 30"/>
                <wp:cNvGraphicFramePr/>
                <a:graphic xmlns:a="http://schemas.openxmlformats.org/drawingml/2006/main">
                  <a:graphicData uri="http://schemas.microsoft.com/office/word/2010/wordprocessingShape">
                    <wps:wsp>
                      <wps:cNvCnPr/>
                      <wps:spPr>
                        <a:xfrm flipV="1">
                          <a:off x="0" y="0"/>
                          <a:ext cx="2489725"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19E6F1" id="Gerade Verbindung mit Pfeil 30" o:spid="_x0000_s1026" type="#_x0000_t32" style="position:absolute;margin-left:125.9pt;margin-top:168.45pt;width:196.05pt;height:3.6pt;flip: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" strokecolor="red" strokeweight="3pt">
                <v:stroke endarrow="block"/>
              </v:shape>
            </w:pict>
          </mc:Fallback>
        </mc:AlternateContent>
      </w:r>
      <w:r w:rsidR="00D2167C">
        <w:rPr>
          <w:noProof/>
        </w:rPr>
        <w:drawing>
          <wp:inline distT="0" distB="0" distL="0" distR="0" wp14:anchorId="73429C15" wp14:editId="23464116">
            <wp:extent cx="2706202" cy="4305402"/>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12466" cy="4315367"/>
                    </a:xfrm>
                    <a:prstGeom prst="rect">
                      <a:avLst/>
                    </a:prstGeom>
                  </pic:spPr>
                </pic:pic>
              </a:graphicData>
            </a:graphic>
          </wp:inline>
        </w:drawing>
      </w:r>
      <w:r w:rsidR="00D2167C">
        <w:rPr>
          <w:noProof/>
        </w:rPr>
        <w:drawing>
          <wp:inline distT="0" distB="0" distL="0" distR="0" wp14:anchorId="540AB241" wp14:editId="3965492C">
            <wp:extent cx="2853527" cy="4286580"/>
            <wp:effectExtent l="0" t="0" r="444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76353" cy="4320869"/>
                    </a:xfrm>
                    <a:prstGeom prst="rect">
                      <a:avLst/>
                    </a:prstGeom>
                  </pic:spPr>
                </pic:pic>
              </a:graphicData>
            </a:graphic>
          </wp:inline>
        </w:drawing>
      </w:r>
    </w:p>
    <w:p w:rsidR="00DC16D3" w:rsidRPr="00D64791" w:rsidRDefault="00DC16D3" w:rsidP="00D64791">
      <w:pPr>
        <w:jc w:val="both"/>
        <w:rPr>
          <w:sz w:val="22"/>
        </w:rPr>
      </w:pPr>
      <w:r w:rsidRPr="00D64791">
        <w:rPr>
          <w:sz w:val="22"/>
        </w:rPr>
        <w:t xml:space="preserve">Manchmal kann es zu </w:t>
      </w:r>
      <w:r w:rsidR="00D64791" w:rsidRPr="00D64791">
        <w:rPr>
          <w:sz w:val="22"/>
        </w:rPr>
        <w:t>einem</w:t>
      </w:r>
      <w:r w:rsidR="00D2167C" w:rsidRPr="00D64791">
        <w:rPr>
          <w:sz w:val="22"/>
        </w:rPr>
        <w:t xml:space="preserve"> hin und her springen der GPS Koordinaten</w:t>
      </w:r>
      <w:r w:rsidRPr="00D64791">
        <w:rPr>
          <w:sz w:val="22"/>
        </w:rPr>
        <w:t xml:space="preserve"> in der Field Maps App kommen. Diese zeigt sich durch ein </w:t>
      </w:r>
      <w:r w:rsidR="00D64791" w:rsidRPr="00D64791">
        <w:rPr>
          <w:sz w:val="22"/>
        </w:rPr>
        <w:t>verschwinden des Koordinatenpunktes vom ursprünglichen Standort</w:t>
      </w:r>
      <w:r w:rsidRPr="00D64791">
        <w:rPr>
          <w:sz w:val="22"/>
        </w:rPr>
        <w:t xml:space="preserve"> </w:t>
      </w:r>
      <w:r w:rsidR="00D64791" w:rsidRPr="00D64791">
        <w:rPr>
          <w:sz w:val="22"/>
        </w:rPr>
        <w:t>und dem direkten zurück</w:t>
      </w:r>
      <w:r w:rsidRPr="00D64791">
        <w:rPr>
          <w:sz w:val="22"/>
        </w:rPr>
        <w:t>sp</w:t>
      </w:r>
      <w:r w:rsidR="00D2167C" w:rsidRPr="00D64791">
        <w:rPr>
          <w:sz w:val="22"/>
        </w:rPr>
        <w:t xml:space="preserve">ringen </w:t>
      </w:r>
      <w:r w:rsidR="00D64791" w:rsidRPr="00D64791">
        <w:rPr>
          <w:sz w:val="22"/>
        </w:rPr>
        <w:t xml:space="preserve">des Koordinatenpunktes </w:t>
      </w:r>
      <w:r w:rsidR="00D2167C" w:rsidRPr="00D64791">
        <w:rPr>
          <w:sz w:val="22"/>
        </w:rPr>
        <w:t>der Standortsgenauigkeit</w:t>
      </w:r>
      <w:r w:rsidRPr="00D64791">
        <w:rPr>
          <w:sz w:val="22"/>
        </w:rPr>
        <w:t xml:space="preserve">. </w:t>
      </w:r>
    </w:p>
    <w:p w:rsidR="00DC16D3" w:rsidRPr="00D64791" w:rsidRDefault="00DC16D3" w:rsidP="00D64791">
      <w:pPr>
        <w:jc w:val="both"/>
        <w:rPr>
          <w:rFonts w:cs="Segoe UI"/>
          <w:sz w:val="22"/>
          <w:szCs w:val="21"/>
          <w:shd w:val="clear" w:color="auto" w:fill="FFFFFF"/>
        </w:rPr>
      </w:pPr>
      <w:r w:rsidRPr="00D64791">
        <w:rPr>
          <w:sz w:val="22"/>
        </w:rPr>
        <w:t>In diesem Fall greift Field Maps kurzzeitig auf die internen GPS-Dienste zurück. Demnach zeigt die GPS-Genauigkeit teilweise 35cm und dann auf einmal 3,9 m und dann wied</w:t>
      </w:r>
      <w:r w:rsidR="00D64791">
        <w:rPr>
          <w:sz w:val="22"/>
        </w:rPr>
        <w:t>er 35</w:t>
      </w:r>
      <w:r w:rsidRPr="00D64791">
        <w:rPr>
          <w:sz w:val="22"/>
        </w:rPr>
        <w:t>cm.</w:t>
      </w:r>
      <w:r w:rsidR="00D64791">
        <w:rPr>
          <w:sz w:val="22"/>
        </w:rPr>
        <w:t xml:space="preserve"> </w:t>
      </w:r>
      <w:r w:rsidRPr="00D64791">
        <w:rPr>
          <w:sz w:val="22"/>
        </w:rPr>
        <w:t>Diese</w:t>
      </w:r>
      <w:r w:rsidR="00D64791">
        <w:rPr>
          <w:sz w:val="22"/>
        </w:rPr>
        <w:t>s</w:t>
      </w:r>
      <w:r w:rsidRPr="00D64791">
        <w:rPr>
          <w:sz w:val="22"/>
        </w:rPr>
        <w:t xml:space="preserve"> kurzzeitige GPS-Springen ist auch am Standortskreis ersichtlich. Dies kann manchmal behoben werden</w:t>
      </w:r>
      <w:r w:rsidR="00D64791">
        <w:rPr>
          <w:sz w:val="22"/>
        </w:rPr>
        <w:t>,</w:t>
      </w:r>
      <w:r w:rsidRPr="00D64791">
        <w:rPr>
          <w:sz w:val="22"/>
        </w:rPr>
        <w:t xml:space="preserve"> indem </w:t>
      </w:r>
      <w:r w:rsidRPr="00D64791">
        <w:rPr>
          <w:rFonts w:cs="Segoe UI"/>
          <w:sz w:val="22"/>
          <w:szCs w:val="21"/>
          <w:shd w:val="clear" w:color="auto" w:fill="FFFFFF"/>
        </w:rPr>
        <w:t xml:space="preserve">in den Tablet Einstellungen die Google-Standortsgenauigkeit ausgeschaltet wird. </w:t>
      </w:r>
    </w:p>
    <w:p w:rsidR="00DC16D3" w:rsidRPr="00D64791" w:rsidRDefault="00DC16D3" w:rsidP="00D64791">
      <w:pPr>
        <w:jc w:val="both"/>
        <w:rPr>
          <w:rFonts w:cs="Segoe UI"/>
          <w:sz w:val="22"/>
          <w:szCs w:val="21"/>
          <w:shd w:val="clear" w:color="auto" w:fill="FFFFFF"/>
        </w:rPr>
      </w:pPr>
      <w:r w:rsidRPr="00D64791">
        <w:rPr>
          <w:rFonts w:cs="Segoe UI"/>
          <w:sz w:val="22"/>
          <w:szCs w:val="21"/>
          <w:shd w:val="clear" w:color="auto" w:fill="FFFFFF"/>
        </w:rPr>
        <w:t>Oft hilft es das Geode und das Tablet neu zu starten. Denken Sie bitte hierbei an ihren SIM-Karten PIN.</w:t>
      </w:r>
    </w:p>
    <w:p w:rsidR="00574632" w:rsidRPr="00D64791" w:rsidRDefault="00574632" w:rsidP="00DC16D3">
      <w:pPr>
        <w:rPr>
          <w:rFonts w:cs="Segoe UI"/>
          <w:sz w:val="22"/>
          <w:szCs w:val="21"/>
          <w:shd w:val="clear" w:color="auto" w:fill="FFFFFF"/>
        </w:rPr>
      </w:pPr>
    </w:p>
    <w:p w:rsidR="00DC16D3" w:rsidRPr="00D64791" w:rsidRDefault="00DC16D3" w:rsidP="00DC16D3">
      <w:pPr>
        <w:rPr>
          <w:rFonts w:cs="Segoe UI"/>
          <w:b/>
          <w:color w:val="FF0000"/>
          <w:sz w:val="20"/>
          <w:szCs w:val="21"/>
          <w:shd w:val="clear" w:color="auto" w:fill="FFFFFF"/>
        </w:rPr>
      </w:pPr>
      <w:r w:rsidRPr="00D64791">
        <w:rPr>
          <w:rFonts w:cs="Segoe UI"/>
          <w:b/>
          <w:color w:val="FF0000"/>
          <w:sz w:val="20"/>
          <w:szCs w:val="21"/>
          <w:shd w:val="clear" w:color="auto" w:fill="FFFFFF"/>
        </w:rPr>
        <w:t>Wenn die Genauigkeitsanzeige über 5-6m springt und nicht mehr sinkt bitte das Geode und das Tablet einmal neu starten und verbinden.</w:t>
      </w:r>
    </w:p>
    <w:p w:rsidR="00DC16D3" w:rsidRDefault="00DC16D3" w:rsidP="00DC16D3">
      <w:pPr>
        <w:rPr>
          <w:rFonts w:cs="Segoe UI"/>
          <w:b/>
          <w:color w:val="FF0000"/>
          <w:sz w:val="22"/>
          <w:szCs w:val="21"/>
          <w:shd w:val="clear" w:color="auto" w:fill="FFFFFF"/>
        </w:rPr>
      </w:pPr>
    </w:p>
    <w:p w:rsidR="00DC16D3" w:rsidRPr="00FB3849" w:rsidRDefault="00DC16D3" w:rsidP="00DC16D3">
      <w:pPr>
        <w:pStyle w:val="berschrift2"/>
        <w:rPr>
          <w:shd w:val="clear" w:color="auto" w:fill="FFFFFF"/>
        </w:rPr>
      </w:pPr>
      <w:bookmarkStart w:id="2" w:name="_Toc106882570"/>
      <w:r w:rsidRPr="00FB3849">
        <w:rPr>
          <w:shd w:val="clear" w:color="auto" w:fill="FFFFFF"/>
        </w:rPr>
        <w:lastRenderedPageBreak/>
        <w:t>Deaktivieren der Google-Standortsgenauigkeit:</w:t>
      </w:r>
      <w:bookmarkEnd w:id="2"/>
    </w:p>
    <w:p w:rsidR="00DC16D3" w:rsidRPr="00FB3849" w:rsidRDefault="00DC16D3" w:rsidP="00D64791">
      <w:pPr>
        <w:pStyle w:val="Listenabsatz"/>
        <w:numPr>
          <w:ilvl w:val="0"/>
          <w:numId w:val="37"/>
        </w:numPr>
        <w:spacing w:after="160" w:line="276" w:lineRule="auto"/>
        <w:contextualSpacing/>
        <w:jc w:val="both"/>
        <w:rPr>
          <w:rFonts w:cs="Segoe UI"/>
          <w:szCs w:val="21"/>
          <w:shd w:val="clear" w:color="auto" w:fill="FFFFFF"/>
        </w:rPr>
      </w:pPr>
      <w:r w:rsidRPr="00FB3849">
        <w:rPr>
          <w:rFonts w:cs="Segoe UI"/>
          <w:szCs w:val="21"/>
          <w:shd w:val="clear" w:color="auto" w:fill="FFFFFF"/>
        </w:rPr>
        <w:t>Die Einstellungen des Tablets öffnen und links auf den Standort klicken</w:t>
      </w:r>
    </w:p>
    <w:p w:rsidR="00DC16D3" w:rsidRPr="00FB3849" w:rsidRDefault="00DC16D3" w:rsidP="00D64791">
      <w:pPr>
        <w:pStyle w:val="Listenabsatz"/>
        <w:numPr>
          <w:ilvl w:val="0"/>
          <w:numId w:val="37"/>
        </w:numPr>
        <w:spacing w:after="160" w:line="276" w:lineRule="auto"/>
        <w:contextualSpacing/>
        <w:jc w:val="both"/>
        <w:rPr>
          <w:rFonts w:cs="Segoe UI"/>
          <w:szCs w:val="21"/>
          <w:shd w:val="clear" w:color="auto" w:fill="FFFFFF"/>
        </w:rPr>
      </w:pPr>
      <w:r w:rsidRPr="00FB3849">
        <w:rPr>
          <w:rFonts w:cs="Segoe UI"/>
          <w:szCs w:val="21"/>
          <w:shd w:val="clear" w:color="auto" w:fill="FFFFFF"/>
        </w:rPr>
        <w:t>Dann rechts auf Google-Standortsgenauigkeit klicken</w:t>
      </w:r>
    </w:p>
    <w:p w:rsidR="00DC16D3" w:rsidRPr="00574632" w:rsidRDefault="00574632" w:rsidP="00D64791">
      <w:pPr>
        <w:pStyle w:val="Listenabsatz"/>
        <w:numPr>
          <w:ilvl w:val="0"/>
          <w:numId w:val="37"/>
        </w:numPr>
        <w:spacing w:after="160" w:line="276" w:lineRule="auto"/>
        <w:contextualSpacing/>
        <w:jc w:val="both"/>
        <w:rPr>
          <w:rFonts w:cs="Segoe UI"/>
          <w:szCs w:val="21"/>
          <w:shd w:val="clear" w:color="auto" w:fill="FFFFFF"/>
        </w:rPr>
      </w:pPr>
      <w:r>
        <w:rPr>
          <w:noProof/>
          <w:lang w:eastAsia="de-DE"/>
        </w:rPr>
        <mc:AlternateContent>
          <mc:Choice Requires="wpg">
            <w:drawing>
              <wp:anchor distT="0" distB="0" distL="114300" distR="114300" simplePos="0" relativeHeight="251664896" behindDoc="0" locked="0" layoutInCell="1" allowOverlap="1">
                <wp:simplePos x="0" y="0"/>
                <wp:positionH relativeFrom="column">
                  <wp:posOffset>1008288</wp:posOffset>
                </wp:positionH>
                <wp:positionV relativeFrom="paragraph">
                  <wp:posOffset>252708</wp:posOffset>
                </wp:positionV>
                <wp:extent cx="5042353" cy="4015417"/>
                <wp:effectExtent l="0" t="0" r="6350" b="4445"/>
                <wp:wrapNone/>
                <wp:docPr id="9" name="Gruppieren 9"/>
                <wp:cNvGraphicFramePr/>
                <a:graphic xmlns:a="http://schemas.openxmlformats.org/drawingml/2006/main">
                  <a:graphicData uri="http://schemas.microsoft.com/office/word/2010/wordprocessingGroup">
                    <wpg:wgp>
                      <wpg:cNvGrpSpPr/>
                      <wpg:grpSpPr>
                        <a:xfrm>
                          <a:off x="0" y="0"/>
                          <a:ext cx="5042353" cy="4015417"/>
                          <a:chOff x="0" y="-23130"/>
                          <a:chExt cx="4106957" cy="3313065"/>
                        </a:xfrm>
                      </wpg:grpSpPr>
                      <pic:pic xmlns:pic="http://schemas.openxmlformats.org/drawingml/2006/picture">
                        <pic:nvPicPr>
                          <pic:cNvPr id="199" name="Grafik 19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20900" cy="3289935"/>
                          </a:xfrm>
                          <a:prstGeom prst="rect">
                            <a:avLst/>
                          </a:prstGeom>
                        </pic:spPr>
                      </pic:pic>
                      <pic:pic xmlns:pic="http://schemas.openxmlformats.org/drawingml/2006/picture">
                        <pic:nvPicPr>
                          <pic:cNvPr id="5" name="Grafik 5"/>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2103650" y="-23130"/>
                            <a:ext cx="2003307" cy="3313065"/>
                          </a:xfrm>
                          <a:prstGeom prst="rect">
                            <a:avLst/>
                          </a:prstGeom>
                        </pic:spPr>
                      </pic:pic>
                      <wps:wsp>
                        <wps:cNvPr id="2" name="Ellipse 2"/>
                        <wps:cNvSpPr/>
                        <wps:spPr>
                          <a:xfrm>
                            <a:off x="3002192" y="558274"/>
                            <a:ext cx="923925" cy="2159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Gerade Verbindung mit Pfeil 13"/>
                        <wps:cNvCnPr/>
                        <wps:spPr>
                          <a:xfrm flipV="1">
                            <a:off x="1918655" y="850973"/>
                            <a:ext cx="1081889" cy="1131891"/>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89665BE" id="Gruppieren 9" o:spid="_x0000_s1026" style="position:absolute;margin-left:79.4pt;margin-top:19.9pt;width:397.05pt;height:316.15pt;z-index:251664896;mso-width-relative:margin;mso-height-relative:margin" coordorigin=",-231" coordsize="41069,33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">
                <v:shape id="Grafik 199" o:spid="_x0000_s1027" type="#_x0000_t75" style="position:absolute;width:21209;height:32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">
                  <v:imagedata r:id="rId15" o:title=""/>
                  <v:path arrowok="t"/>
                </v:shape>
                <v:shape id="Grafik 5" o:spid="_x0000_s1028" type="#_x0000_t75" style="position:absolute;left:21036;top:-231;width:20033;height:33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">
                  <v:imagedata r:id="rId16" o:title=""/>
                  <v:path arrowok="t"/>
                </v:shape>
                <v:oval id="Ellipse 2" o:spid="_x0000_s1029" style="position:absolute;left:30021;top:5582;width:9240;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" filled="f" strokecolor="red" strokeweight="2.25pt"/>
                <v:shape id="Gerade Verbindung mit Pfeil 13" o:spid="_x0000_s1030" type="#_x0000_t32" style="position:absolute;left:19186;top:8509;width:10819;height:113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" strokecolor="red" strokeweight="2.25pt">
                  <v:stroke endarrow="block"/>
                </v:shape>
              </v:group>
            </w:pict>
          </mc:Fallback>
        </mc:AlternateContent>
      </w:r>
      <w:r w:rsidR="00DC16D3" w:rsidRPr="00FB3849">
        <w:rPr>
          <w:rFonts w:cs="Segoe UI"/>
          <w:szCs w:val="21"/>
          <w:shd w:val="clear" w:color="auto" w:fill="FFFFFF"/>
        </w:rPr>
        <w:t>Hier muss dann die Standortsgenauigkeit deaktiviert werden</w:t>
      </w:r>
    </w:p>
    <w:p w:rsidR="00DC16D3" w:rsidRPr="00D64791" w:rsidRDefault="00574632" w:rsidP="00DC16D3">
      <w:pPr>
        <w:rPr>
          <w:rFonts w:cs="Arial"/>
          <w:sz w:val="18"/>
        </w:rPr>
      </w:pPr>
      <w:r w:rsidRPr="00D64791">
        <w:rPr>
          <w:rFonts w:cstheme="minorBidi"/>
          <w:noProof/>
          <w:sz w:val="18"/>
        </w:rPr>
        <w:drawing>
          <wp:anchor distT="0" distB="0" distL="114300" distR="114300" simplePos="0" relativeHeight="251665920" behindDoc="0" locked="0" layoutInCell="1" allowOverlap="1">
            <wp:simplePos x="0" y="0"/>
            <wp:positionH relativeFrom="column">
              <wp:posOffset>-44161</wp:posOffset>
            </wp:positionH>
            <wp:positionV relativeFrom="paragraph">
              <wp:posOffset>268308</wp:posOffset>
            </wp:positionV>
            <wp:extent cx="1136015" cy="1164590"/>
            <wp:effectExtent l="0" t="0" r="6985" b="0"/>
            <wp:wrapSquare wrapText="bothSides"/>
            <wp:docPr id="6" name="Grafik 6" descr="Screenshot_20220509-153108_One UI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_20220509-153108_One UI Home"/>
                    <pic:cNvPicPr>
                      <a:picLocks noChangeAspect="1" noChangeArrowheads="1"/>
                    </pic:cNvPicPr>
                  </pic:nvPicPr>
                  <pic:blipFill>
                    <a:blip r:embed="rId17" cstate="print">
                      <a:extLst>
                        <a:ext uri="{28A0092B-C50C-407E-A947-70E740481C1C}">
                          <a14:useLocalDpi xmlns:a14="http://schemas.microsoft.com/office/drawing/2010/main" val="0"/>
                        </a:ext>
                      </a:extLst>
                    </a:blip>
                    <a:srcRect l="76288" t="5875" b="78938"/>
                    <a:stretch>
                      <a:fillRect/>
                    </a:stretch>
                  </pic:blipFill>
                  <pic:spPr bwMode="auto">
                    <a:xfrm>
                      <a:off x="0" y="0"/>
                      <a:ext cx="1136015" cy="1164590"/>
                    </a:xfrm>
                    <a:prstGeom prst="rect">
                      <a:avLst/>
                    </a:prstGeom>
                    <a:noFill/>
                  </pic:spPr>
                </pic:pic>
              </a:graphicData>
            </a:graphic>
            <wp14:sizeRelH relativeFrom="page">
              <wp14:pctWidth>0</wp14:pctWidth>
            </wp14:sizeRelH>
            <wp14:sizeRelV relativeFrom="page">
              <wp14:pctHeight>0</wp14:pctHeight>
            </wp14:sizeRelV>
          </wp:anchor>
        </w:drawing>
      </w:r>
    </w:p>
    <w:p w:rsidR="00DC16D3" w:rsidRDefault="00DC16D3" w:rsidP="00DC16D3">
      <w:pPr>
        <w:rPr>
          <w:rFonts w:cs="Arial"/>
        </w:rPr>
      </w:pPr>
    </w:p>
    <w:p w:rsidR="00DC16D3" w:rsidRDefault="00DC16D3" w:rsidP="00DC16D3">
      <w:pPr>
        <w:rPr>
          <w:rFonts w:cs="Arial"/>
        </w:rPr>
      </w:pPr>
    </w:p>
    <w:p w:rsidR="00DC16D3" w:rsidRDefault="00DC16D3" w:rsidP="00DC16D3">
      <w:pPr>
        <w:rPr>
          <w:rFonts w:cs="Arial"/>
        </w:rPr>
      </w:pPr>
    </w:p>
    <w:p w:rsidR="00DC16D3" w:rsidRDefault="00DC16D3" w:rsidP="00DC16D3">
      <w:pPr>
        <w:rPr>
          <w:rFonts w:cs="Arial"/>
        </w:rPr>
      </w:pPr>
    </w:p>
    <w:p w:rsidR="00DC16D3" w:rsidRDefault="00DC16D3" w:rsidP="00DC16D3">
      <w:pPr>
        <w:rPr>
          <w:rFonts w:cs="Arial"/>
        </w:rPr>
      </w:pPr>
    </w:p>
    <w:p w:rsidR="00DC16D3" w:rsidRDefault="00DC16D3" w:rsidP="00DC16D3">
      <w:pPr>
        <w:rPr>
          <w:rFonts w:cs="Arial"/>
        </w:rPr>
      </w:pPr>
    </w:p>
    <w:p w:rsidR="00DC16D3" w:rsidRDefault="00DC16D3" w:rsidP="00DC16D3">
      <w:pPr>
        <w:rPr>
          <w:rFonts w:cs="Arial"/>
        </w:rPr>
      </w:pPr>
    </w:p>
    <w:p w:rsidR="00DC16D3" w:rsidRDefault="00DC16D3" w:rsidP="00DC16D3">
      <w:pPr>
        <w:rPr>
          <w:rFonts w:cs="Arial"/>
        </w:rPr>
      </w:pPr>
    </w:p>
    <w:p w:rsidR="00DC16D3" w:rsidRDefault="00574632" w:rsidP="00DC16D3">
      <w:pPr>
        <w:rPr>
          <w:rFonts w:cs="Arial"/>
        </w:rPr>
      </w:pPr>
      <w:r>
        <w:rPr>
          <w:rFonts w:cs="Arial"/>
          <w:noProof/>
        </w:rPr>
        <mc:AlternateContent>
          <mc:Choice Requires="wps">
            <w:drawing>
              <wp:anchor distT="0" distB="0" distL="114300" distR="114300" simplePos="0" relativeHeight="251670016" behindDoc="0" locked="0" layoutInCell="1" allowOverlap="1" wp14:anchorId="07DC66E4" wp14:editId="2D63F659">
                <wp:simplePos x="0" y="0"/>
                <wp:positionH relativeFrom="margin">
                  <wp:align>center</wp:align>
                </wp:positionH>
                <wp:positionV relativeFrom="paragraph">
                  <wp:posOffset>206713</wp:posOffset>
                </wp:positionV>
                <wp:extent cx="1263247" cy="295855"/>
                <wp:effectExtent l="19050" t="19050" r="13335" b="28575"/>
                <wp:wrapNone/>
                <wp:docPr id="49" name="Ellipse 49"/>
                <wp:cNvGraphicFramePr/>
                <a:graphic xmlns:a="http://schemas.openxmlformats.org/drawingml/2006/main">
                  <a:graphicData uri="http://schemas.microsoft.com/office/word/2010/wordprocessingShape">
                    <wps:wsp>
                      <wps:cNvSpPr/>
                      <wps:spPr>
                        <a:xfrm>
                          <a:off x="0" y="0"/>
                          <a:ext cx="1263247" cy="29585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568756" id="Ellipse 49" o:spid="_x0000_s1026" style="position:absolute;margin-left:0;margin-top:16.3pt;width:99.45pt;height:23.3pt;z-index:251670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" filled="f" strokecolor="red" strokeweight="2.25pt">
                <w10:wrap anchorx="margin"/>
              </v:oval>
            </w:pict>
          </mc:Fallback>
        </mc:AlternateContent>
      </w:r>
    </w:p>
    <w:p w:rsidR="00DC16D3" w:rsidRDefault="00DC16D3" w:rsidP="00DC16D3">
      <w:pPr>
        <w:rPr>
          <w:rFonts w:cs="Arial"/>
        </w:rPr>
      </w:pPr>
    </w:p>
    <w:p w:rsidR="00DC16D3" w:rsidRDefault="00DC16D3" w:rsidP="00DC16D3">
      <w:pPr>
        <w:rPr>
          <w:rFonts w:cs="Arial"/>
        </w:rPr>
      </w:pPr>
    </w:p>
    <w:p w:rsidR="00B51B38" w:rsidRDefault="00B51B38" w:rsidP="00DC16D3">
      <w:pPr>
        <w:rPr>
          <w:rFonts w:cs="Arial"/>
        </w:rPr>
      </w:pPr>
    </w:p>
    <w:p w:rsidR="00574632" w:rsidRDefault="00574632" w:rsidP="00DC16D3">
      <w:pPr>
        <w:rPr>
          <w:rFonts w:cs="Arial"/>
        </w:rPr>
      </w:pPr>
    </w:p>
    <w:p w:rsidR="00D64791" w:rsidRDefault="00D64791" w:rsidP="00DC16D3">
      <w:pPr>
        <w:rPr>
          <w:rFonts w:cs="Arial"/>
        </w:rPr>
      </w:pPr>
    </w:p>
    <w:p w:rsidR="00D64791" w:rsidRDefault="00D64791" w:rsidP="00DC16D3">
      <w:pPr>
        <w:rPr>
          <w:rFonts w:cs="Arial"/>
        </w:rPr>
      </w:pPr>
      <w:r>
        <w:rPr>
          <w:noProof/>
        </w:rPr>
        <w:drawing>
          <wp:anchor distT="0" distB="0" distL="114300" distR="114300" simplePos="0" relativeHeight="251691520" behindDoc="0" locked="0" layoutInCell="1" allowOverlap="1">
            <wp:simplePos x="0" y="0"/>
            <wp:positionH relativeFrom="margin">
              <wp:posOffset>3587115</wp:posOffset>
            </wp:positionH>
            <wp:positionV relativeFrom="paragraph">
              <wp:posOffset>70056</wp:posOffset>
            </wp:positionV>
            <wp:extent cx="2319020" cy="3738245"/>
            <wp:effectExtent l="0" t="0" r="5080" b="0"/>
            <wp:wrapSquare wrapText="bothSides"/>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19020" cy="3738245"/>
                    </a:xfrm>
                    <a:prstGeom prst="rect">
                      <a:avLst/>
                    </a:prstGeom>
                  </pic:spPr>
                </pic:pic>
              </a:graphicData>
            </a:graphic>
            <wp14:sizeRelH relativeFrom="page">
              <wp14:pctWidth>0</wp14:pctWidth>
            </wp14:sizeRelH>
            <wp14:sizeRelV relativeFrom="page">
              <wp14:pctHeight>0</wp14:pctHeight>
            </wp14:sizeRelV>
          </wp:anchor>
        </w:drawing>
      </w:r>
    </w:p>
    <w:p w:rsidR="00D64791" w:rsidRDefault="00D64791" w:rsidP="00DC16D3">
      <w:pPr>
        <w:rPr>
          <w:rFonts w:cs="Arial"/>
        </w:rPr>
      </w:pPr>
    </w:p>
    <w:p w:rsidR="00B51B38" w:rsidRDefault="00B51B38" w:rsidP="00DC16D3">
      <w:pPr>
        <w:rPr>
          <w:rFonts w:cs="Arial"/>
        </w:rPr>
      </w:pPr>
    </w:p>
    <w:p w:rsidR="00DC16D3" w:rsidRPr="00D64791" w:rsidRDefault="00DC16D3" w:rsidP="00574632">
      <w:pPr>
        <w:jc w:val="both"/>
        <w:rPr>
          <w:sz w:val="22"/>
          <w:shd w:val="clear" w:color="auto" w:fill="FFFFFF"/>
        </w:rPr>
      </w:pPr>
      <w:r w:rsidRPr="00D64791">
        <w:rPr>
          <w:sz w:val="22"/>
          <w:shd w:val="clear" w:color="auto" w:fill="FFFFFF"/>
        </w:rPr>
        <w:t>Wenn das GPS-Gerät entfernt wird, will Field Maps jedoch sofort bei jedem Neustart der Field Maps App diese Google-Standortsgenauigkeit Einstellungen aktiviert haben um überhaupt ein GPS-Signal anzuzeigen. Demnach muss diese Einstellung jedes Mal erneut bei der Benutzung von der Geode App deaktiviert werden.</w:t>
      </w:r>
      <w:r w:rsidR="00574632" w:rsidRPr="00D64791">
        <w:rPr>
          <w:noProof/>
          <w:sz w:val="22"/>
        </w:rPr>
        <w:t xml:space="preserve"> </w:t>
      </w:r>
    </w:p>
    <w:p w:rsidR="00DC16D3" w:rsidRDefault="00DC16D3" w:rsidP="00DC16D3">
      <w:pPr>
        <w:rPr>
          <w:rFonts w:cs="Arial"/>
        </w:rPr>
      </w:pPr>
    </w:p>
    <w:bookmarkEnd w:id="1"/>
    <w:p w:rsidR="0064586A" w:rsidRDefault="0064586A" w:rsidP="00701CF9"/>
    <w:p w:rsidR="004A7C8B" w:rsidRDefault="004A7C8B" w:rsidP="00701CF9"/>
    <w:p w:rsidR="004A7C8B" w:rsidRDefault="004A7C8B" w:rsidP="00701CF9"/>
    <w:p w:rsidR="004A7C8B" w:rsidRDefault="004A7C8B" w:rsidP="00701CF9"/>
    <w:p w:rsidR="004A7C8B" w:rsidRPr="00057E60" w:rsidRDefault="004A7C8B" w:rsidP="004A7C8B">
      <w:pPr>
        <w:pStyle w:val="Listenabsatz"/>
        <w:numPr>
          <w:ilvl w:val="0"/>
          <w:numId w:val="38"/>
        </w:numPr>
        <w:rPr>
          <w:rStyle w:val="Fett"/>
          <w:bCs w:val="0"/>
          <w:sz w:val="22"/>
        </w:rPr>
      </w:pPr>
      <w:r>
        <w:rPr>
          <w:rStyle w:val="Fett"/>
        </w:rPr>
        <w:lastRenderedPageBreak/>
        <w:t xml:space="preserve"> Geode in Field Maps als internen Provider einstellen</w:t>
      </w:r>
    </w:p>
    <w:p w:rsidR="00057E60" w:rsidRPr="00E95D2C" w:rsidRDefault="00057E60" w:rsidP="00057E60">
      <w:pPr>
        <w:rPr>
          <w:rStyle w:val="Fett"/>
          <w:bCs w:val="0"/>
          <w:sz w:val="12"/>
        </w:rPr>
      </w:pPr>
    </w:p>
    <w:p w:rsidR="00057E60" w:rsidRDefault="00057E60" w:rsidP="00057E60">
      <w:pPr>
        <w:rPr>
          <w:rStyle w:val="Fett"/>
          <w:bCs w:val="0"/>
          <w:sz w:val="22"/>
        </w:rPr>
      </w:pPr>
      <w:r>
        <w:rPr>
          <w:rStyle w:val="Fett"/>
          <w:bCs w:val="0"/>
          <w:sz w:val="22"/>
        </w:rPr>
        <w:t>Es besteht die Möglichkeit die Goede Antenne auch als Provider in Field Maps zu verbinden.</w:t>
      </w:r>
    </w:p>
    <w:p w:rsidR="00E95D2C" w:rsidRPr="00E95D2C" w:rsidRDefault="00E95D2C" w:rsidP="00E95D2C">
      <w:pPr>
        <w:jc w:val="center"/>
        <w:rPr>
          <w:rStyle w:val="Fett"/>
          <w:b/>
          <w:bCs w:val="0"/>
          <w:color w:val="FF0000"/>
          <w:sz w:val="28"/>
        </w:rPr>
      </w:pPr>
      <w:r w:rsidRPr="00E95D2C">
        <w:rPr>
          <w:rStyle w:val="Fett"/>
          <w:b/>
          <w:bCs w:val="0"/>
          <w:color w:val="FF0000"/>
          <w:sz w:val="28"/>
        </w:rPr>
        <w:t>In dieser Verwendung der Geode Daten, sind die oben genannten Fehler nicht aufgetreten!</w:t>
      </w:r>
    </w:p>
    <w:p w:rsidR="00057E60" w:rsidRDefault="00057E60" w:rsidP="00057E60">
      <w:pPr>
        <w:rPr>
          <w:rStyle w:val="Fett"/>
          <w:bCs w:val="0"/>
          <w:sz w:val="22"/>
        </w:rPr>
      </w:pPr>
      <w:r>
        <w:rPr>
          <w:rStyle w:val="Fett"/>
          <w:bCs w:val="0"/>
          <w:sz w:val="22"/>
        </w:rPr>
        <w:t>Hierzu muss immer erst die Geode App geöffnet und Verbunden werden.</w:t>
      </w:r>
    </w:p>
    <w:p w:rsidR="00057E60" w:rsidRDefault="00057E60" w:rsidP="00057E60">
      <w:pPr>
        <w:rPr>
          <w:rStyle w:val="Fett"/>
          <w:bCs w:val="0"/>
          <w:sz w:val="22"/>
        </w:rPr>
      </w:pPr>
      <w:r>
        <w:rPr>
          <w:rStyle w:val="Fett"/>
          <w:bCs w:val="0"/>
          <w:sz w:val="22"/>
        </w:rPr>
        <w:t>Erst wenn eine stabile Verbindung (die berechneten Koordinaten und der Correction Type sind gefüllt mit Daten) besteht, kann nach Field Maps gewechselt werden.</w:t>
      </w:r>
    </w:p>
    <w:p w:rsidR="00057E60" w:rsidRDefault="00057E60" w:rsidP="00057E60">
      <w:pPr>
        <w:rPr>
          <w:rStyle w:val="Fett"/>
          <w:bCs w:val="0"/>
          <w:sz w:val="22"/>
        </w:rPr>
      </w:pPr>
      <w:r>
        <w:rPr>
          <w:rStyle w:val="Fett"/>
          <w:bCs w:val="0"/>
          <w:sz w:val="22"/>
        </w:rPr>
        <w:t>Bei der Benutzung dieser Variante gibt es einige Punkte die beachtet werden sollten.</w:t>
      </w:r>
    </w:p>
    <w:p w:rsidR="00057E60" w:rsidRPr="003A79B1" w:rsidRDefault="00057E60" w:rsidP="00057E60">
      <w:pPr>
        <w:rPr>
          <w:rStyle w:val="Fett"/>
          <w:bCs w:val="0"/>
          <w:sz w:val="12"/>
        </w:rPr>
      </w:pPr>
    </w:p>
    <w:p w:rsidR="00057E60" w:rsidRPr="003A79B1" w:rsidRDefault="00057E60" w:rsidP="00057E60">
      <w:pPr>
        <w:rPr>
          <w:rStyle w:val="Fett"/>
          <w:b/>
          <w:bCs w:val="0"/>
          <w:color w:val="FF0000"/>
          <w:sz w:val="28"/>
        </w:rPr>
      </w:pPr>
      <w:r w:rsidRPr="003A79B1">
        <w:rPr>
          <w:rStyle w:val="Fett"/>
          <w:b/>
          <w:bCs w:val="0"/>
          <w:color w:val="FF0000"/>
          <w:sz w:val="28"/>
        </w:rPr>
        <w:t xml:space="preserve">Achtung: </w:t>
      </w:r>
    </w:p>
    <w:p w:rsidR="00057E60" w:rsidRPr="00057E60" w:rsidRDefault="00057E60" w:rsidP="00057E60">
      <w:pPr>
        <w:pStyle w:val="Listenabsatz"/>
        <w:numPr>
          <w:ilvl w:val="0"/>
          <w:numId w:val="40"/>
        </w:numPr>
        <w:rPr>
          <w:rStyle w:val="Fett"/>
          <w:bCs w:val="0"/>
          <w:sz w:val="22"/>
        </w:rPr>
      </w:pPr>
      <w:r w:rsidRPr="00057E60">
        <w:rPr>
          <w:rStyle w:val="Fett"/>
          <w:bCs w:val="0"/>
          <w:sz w:val="22"/>
        </w:rPr>
        <w:t>Wenn der Provider in Field Maps eingerichtet wird verliert die Geode App die Verbindung</w:t>
      </w:r>
    </w:p>
    <w:p w:rsidR="00057E60" w:rsidRDefault="00057E60" w:rsidP="00057E60">
      <w:pPr>
        <w:pStyle w:val="Listenabsatz"/>
        <w:numPr>
          <w:ilvl w:val="1"/>
          <w:numId w:val="40"/>
        </w:numPr>
        <w:rPr>
          <w:rStyle w:val="Fett"/>
          <w:bCs w:val="0"/>
          <w:sz w:val="22"/>
        </w:rPr>
      </w:pPr>
      <w:r>
        <w:rPr>
          <w:rStyle w:val="Fett"/>
          <w:bCs w:val="0"/>
          <w:sz w:val="22"/>
        </w:rPr>
        <w:t>Dies ist aber unbedenklich, da die daten hierbei direkt an Field maps gesendet werden</w:t>
      </w:r>
    </w:p>
    <w:p w:rsidR="00057E60" w:rsidRDefault="00057E60" w:rsidP="00057E60">
      <w:pPr>
        <w:pStyle w:val="Listenabsatz"/>
        <w:numPr>
          <w:ilvl w:val="0"/>
          <w:numId w:val="40"/>
        </w:numPr>
        <w:rPr>
          <w:rStyle w:val="Fett"/>
          <w:bCs w:val="0"/>
          <w:sz w:val="22"/>
        </w:rPr>
      </w:pPr>
      <w:r>
        <w:rPr>
          <w:rStyle w:val="Fett"/>
          <w:bCs w:val="0"/>
          <w:sz w:val="22"/>
        </w:rPr>
        <w:t>Wenn Das Geode nicht zur Verfügung steht muss der interne provider wieder geändert werden!</w:t>
      </w:r>
    </w:p>
    <w:p w:rsidR="00057E60" w:rsidRDefault="00057E60" w:rsidP="00057E60">
      <w:pPr>
        <w:pStyle w:val="Listenabsatz"/>
        <w:numPr>
          <w:ilvl w:val="0"/>
          <w:numId w:val="40"/>
        </w:numPr>
        <w:rPr>
          <w:rStyle w:val="Fett"/>
          <w:bCs w:val="0"/>
          <w:sz w:val="22"/>
        </w:rPr>
      </w:pPr>
      <w:r>
        <w:rPr>
          <w:rStyle w:val="Fett"/>
          <w:bCs w:val="0"/>
          <w:sz w:val="22"/>
        </w:rPr>
        <w:t>Wenn die Verbindung verloren geht muss erst die Verbindung mit der Geode App wieder hergestellt werden und kann erst danach wieder mit Field Maps verbunden werden</w:t>
      </w:r>
    </w:p>
    <w:p w:rsidR="00057E60" w:rsidRDefault="00057E60" w:rsidP="00057E60">
      <w:pPr>
        <w:pStyle w:val="Listenabsatz"/>
        <w:numPr>
          <w:ilvl w:val="1"/>
          <w:numId w:val="40"/>
        </w:numPr>
        <w:rPr>
          <w:rStyle w:val="Fett"/>
          <w:bCs w:val="0"/>
          <w:sz w:val="22"/>
        </w:rPr>
      </w:pPr>
      <w:r>
        <w:rPr>
          <w:rStyle w:val="Fett"/>
          <w:bCs w:val="0"/>
          <w:sz w:val="22"/>
        </w:rPr>
        <w:t>Wenn die Verbindung nicht automatisch wieder hergestellt wird muss auf den aktuellen Standort geklickt werden!</w:t>
      </w:r>
    </w:p>
    <w:p w:rsidR="00057E60" w:rsidRPr="003A79B1" w:rsidRDefault="00E95D2C" w:rsidP="003A79B1">
      <w:pPr>
        <w:pStyle w:val="Listenabsatz"/>
        <w:ind w:left="1440"/>
        <w:rPr>
          <w:rStyle w:val="Fett"/>
          <w:bCs w:val="0"/>
          <w:sz w:val="22"/>
        </w:rPr>
      </w:pPr>
      <w:r>
        <w:rPr>
          <w:noProof/>
          <w:lang w:eastAsia="de-DE"/>
        </w:rPr>
        <mc:AlternateContent>
          <mc:Choice Requires="wps">
            <w:drawing>
              <wp:anchor distT="0" distB="0" distL="114300" distR="114300" simplePos="0" relativeHeight="251707904" behindDoc="0" locked="0" layoutInCell="1" allowOverlap="1">
                <wp:simplePos x="0" y="0"/>
                <wp:positionH relativeFrom="column">
                  <wp:posOffset>3349097</wp:posOffset>
                </wp:positionH>
                <wp:positionV relativeFrom="paragraph">
                  <wp:posOffset>1006060</wp:posOffset>
                </wp:positionV>
                <wp:extent cx="930257" cy="158567"/>
                <wp:effectExtent l="0" t="76200" r="3810" b="32385"/>
                <wp:wrapNone/>
                <wp:docPr id="31" name="Gerade Verbindung mit Pfeil 31"/>
                <wp:cNvGraphicFramePr/>
                <a:graphic xmlns:a="http://schemas.openxmlformats.org/drawingml/2006/main">
                  <a:graphicData uri="http://schemas.microsoft.com/office/word/2010/wordprocessingShape">
                    <wps:wsp>
                      <wps:cNvCnPr/>
                      <wps:spPr>
                        <a:xfrm flipH="1" flipV="1">
                          <a:off x="0" y="0"/>
                          <a:ext cx="930257" cy="15856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83F5B48" id="_x0000_t32" coordsize="21600,21600" o:spt="32" o:oned="t" path="m,l21600,21600e" filled="f">
                <v:path arrowok="t" fillok="f" o:connecttype="none"/>
                <o:lock v:ext="edit" shapetype="t"/>
              </v:shapetype>
              <v:shape id="Gerade Verbindung mit Pfeil 31" o:spid="_x0000_s1026" type="#_x0000_t32" style="position:absolute;margin-left:263.7pt;margin-top:79.2pt;width:73.25pt;height:12.5pt;flip:x 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" strokecolor="red" strokeweight="3pt">
                <v:stroke endarrow="block"/>
              </v:shape>
            </w:pict>
          </mc:Fallback>
        </mc:AlternateContent>
      </w:r>
      <w:r w:rsidR="003A79B1">
        <w:rPr>
          <w:noProof/>
          <w:lang w:eastAsia="de-DE"/>
        </w:rPr>
        <mc:AlternateContent>
          <mc:Choice Requires="wps">
            <w:drawing>
              <wp:anchor distT="0" distB="0" distL="114300" distR="114300" simplePos="0" relativeHeight="251706880" behindDoc="0" locked="0" layoutInCell="1" allowOverlap="1" wp14:anchorId="5216BCA6" wp14:editId="4D50197A">
                <wp:simplePos x="0" y="0"/>
                <wp:positionH relativeFrom="margin">
                  <wp:posOffset>3058865</wp:posOffset>
                </wp:positionH>
                <wp:positionV relativeFrom="paragraph">
                  <wp:posOffset>857397</wp:posOffset>
                </wp:positionV>
                <wp:extent cx="232410" cy="253365"/>
                <wp:effectExtent l="0" t="0" r="15240" b="13335"/>
                <wp:wrapNone/>
                <wp:docPr id="29" name="Ellipse 29"/>
                <wp:cNvGraphicFramePr/>
                <a:graphic xmlns:a="http://schemas.openxmlformats.org/drawingml/2006/main">
                  <a:graphicData uri="http://schemas.microsoft.com/office/word/2010/wordprocessingShape">
                    <wps:wsp>
                      <wps:cNvSpPr/>
                      <wps:spPr>
                        <a:xfrm flipH="1">
                          <a:off x="0" y="0"/>
                          <a:ext cx="232410" cy="25336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2A9FF0" id="Ellipse 29" o:spid="_x0000_s1026" style="position:absolute;margin-left:240.85pt;margin-top:67.5pt;width:18.3pt;height:19.95pt;flip:x;z-index:25170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" filled="f" strokecolor="red" strokeweight="2pt">
                <w10:wrap anchorx="margin"/>
              </v:oval>
            </w:pict>
          </mc:Fallback>
        </mc:AlternateContent>
      </w:r>
      <w:r w:rsidR="00057E60">
        <w:rPr>
          <w:noProof/>
          <w:lang w:eastAsia="de-DE"/>
        </w:rPr>
        <w:drawing>
          <wp:inline distT="0" distB="0" distL="0" distR="0" wp14:anchorId="07752FBC" wp14:editId="11405145">
            <wp:extent cx="2724095" cy="4212259"/>
            <wp:effectExtent l="0" t="0" r="635"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38788" cy="4234979"/>
                    </a:xfrm>
                    <a:prstGeom prst="rect">
                      <a:avLst/>
                    </a:prstGeom>
                  </pic:spPr>
                </pic:pic>
              </a:graphicData>
            </a:graphic>
          </wp:inline>
        </w:drawing>
      </w:r>
    </w:p>
    <w:p w:rsidR="00057E60" w:rsidRDefault="00872621" w:rsidP="00057E60">
      <w:pPr>
        <w:pStyle w:val="Listenabsatz"/>
        <w:numPr>
          <w:ilvl w:val="0"/>
          <w:numId w:val="40"/>
        </w:numPr>
        <w:rPr>
          <w:rStyle w:val="Fett"/>
          <w:bCs w:val="0"/>
          <w:sz w:val="22"/>
        </w:rPr>
      </w:pPr>
      <w:r>
        <w:rPr>
          <w:noProof/>
          <w:lang w:eastAsia="de-DE"/>
        </w:rPr>
        <w:lastRenderedPageBreak/>
        <w:drawing>
          <wp:anchor distT="0" distB="0" distL="114300" distR="114300" simplePos="0" relativeHeight="251708928" behindDoc="0" locked="0" layoutInCell="1" allowOverlap="1">
            <wp:simplePos x="0" y="0"/>
            <wp:positionH relativeFrom="column">
              <wp:posOffset>3264535</wp:posOffset>
            </wp:positionH>
            <wp:positionV relativeFrom="paragraph">
              <wp:posOffset>429</wp:posOffset>
            </wp:positionV>
            <wp:extent cx="2462530" cy="3746500"/>
            <wp:effectExtent l="0" t="0" r="0" b="6350"/>
            <wp:wrapSquare wrapText="bothSides"/>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62530" cy="3746500"/>
                    </a:xfrm>
                    <a:prstGeom prst="rect">
                      <a:avLst/>
                    </a:prstGeom>
                  </pic:spPr>
                </pic:pic>
              </a:graphicData>
            </a:graphic>
            <wp14:sizeRelH relativeFrom="page">
              <wp14:pctWidth>0</wp14:pctWidth>
            </wp14:sizeRelH>
            <wp14:sizeRelV relativeFrom="page">
              <wp14:pctHeight>0</wp14:pctHeight>
            </wp14:sizeRelV>
          </wp:anchor>
        </w:drawing>
      </w:r>
      <w:r w:rsidR="00057E60">
        <w:rPr>
          <w:rStyle w:val="Fett"/>
          <w:bCs w:val="0"/>
          <w:sz w:val="22"/>
        </w:rPr>
        <w:t>Die Ntrip Verbindung kann in dieser Verwendung nicht aktiviert werden</w:t>
      </w:r>
      <w:r w:rsidR="003A79B1">
        <w:rPr>
          <w:rStyle w:val="Fett"/>
          <w:bCs w:val="0"/>
          <w:sz w:val="22"/>
        </w:rPr>
        <w:t xml:space="preserve"> </w:t>
      </w:r>
    </w:p>
    <w:p w:rsidR="003A79B1" w:rsidRDefault="003A79B1" w:rsidP="003A79B1">
      <w:pPr>
        <w:pStyle w:val="Listenabsatz"/>
        <w:numPr>
          <w:ilvl w:val="1"/>
          <w:numId w:val="40"/>
        </w:numPr>
        <w:rPr>
          <w:rStyle w:val="Fett"/>
          <w:bCs w:val="0"/>
          <w:sz w:val="22"/>
        </w:rPr>
      </w:pPr>
      <w:r>
        <w:rPr>
          <w:rStyle w:val="Fett"/>
          <w:bCs w:val="0"/>
          <w:sz w:val="22"/>
        </w:rPr>
        <w:t>Fehlermeldung siehe Screenshot</w:t>
      </w:r>
    </w:p>
    <w:p w:rsidR="003A79B1" w:rsidRDefault="006A2BF2" w:rsidP="003A79B1">
      <w:pPr>
        <w:ind w:left="1080"/>
        <w:rPr>
          <w:rStyle w:val="Fett"/>
          <w:bCs w:val="0"/>
          <w:sz w:val="22"/>
        </w:rPr>
      </w:pPr>
      <w:r>
        <w:rPr>
          <w:noProof/>
        </w:rPr>
        <w:pict>
          <v:shape id="_x0000_s1034" type="#_x0000_t75" style="position:absolute;left:0;text-align:left;margin-left:30.65pt;margin-top:4.5pt;width:227.2pt;height:81.1pt;z-index:251710976;mso-position-horizontal-relative:text;mso-position-vertical-relative:text;mso-width-relative:page;mso-height-relative:page">
            <v:imagedata r:id="rId21" o:title="Screenshot_20220728-102442_Field Maps" croptop="27957f" cropbottom="26680f" cropleft="8418f" cropright="8427f"/>
            <w10:wrap type="square"/>
          </v:shape>
        </w:pict>
      </w:r>
    </w:p>
    <w:p w:rsidR="00872621" w:rsidRDefault="00872621" w:rsidP="003A79B1">
      <w:pPr>
        <w:ind w:left="1080"/>
        <w:rPr>
          <w:rStyle w:val="Fett"/>
          <w:bCs w:val="0"/>
          <w:sz w:val="22"/>
        </w:rPr>
      </w:pPr>
    </w:p>
    <w:p w:rsidR="00872621" w:rsidRDefault="00872621" w:rsidP="003A79B1">
      <w:pPr>
        <w:ind w:left="1080"/>
        <w:rPr>
          <w:rStyle w:val="Fett"/>
          <w:bCs w:val="0"/>
          <w:sz w:val="22"/>
        </w:rPr>
      </w:pPr>
    </w:p>
    <w:p w:rsidR="00872621" w:rsidRDefault="00872621" w:rsidP="003A79B1">
      <w:pPr>
        <w:ind w:left="1080"/>
        <w:rPr>
          <w:rStyle w:val="Fett"/>
          <w:bCs w:val="0"/>
          <w:sz w:val="22"/>
        </w:rPr>
      </w:pPr>
    </w:p>
    <w:p w:rsidR="00872621" w:rsidRDefault="00872621" w:rsidP="003A79B1">
      <w:pPr>
        <w:ind w:left="1080"/>
        <w:rPr>
          <w:rStyle w:val="Fett"/>
          <w:bCs w:val="0"/>
          <w:sz w:val="22"/>
        </w:rPr>
      </w:pPr>
    </w:p>
    <w:p w:rsidR="00872621" w:rsidRDefault="00872621" w:rsidP="003A79B1">
      <w:pPr>
        <w:ind w:left="1080"/>
        <w:rPr>
          <w:rStyle w:val="Fett"/>
          <w:bCs w:val="0"/>
          <w:sz w:val="22"/>
        </w:rPr>
      </w:pPr>
    </w:p>
    <w:p w:rsidR="00872621" w:rsidRDefault="00872621" w:rsidP="003A79B1">
      <w:pPr>
        <w:ind w:left="1080"/>
        <w:rPr>
          <w:rStyle w:val="Fett"/>
          <w:bCs w:val="0"/>
          <w:sz w:val="22"/>
        </w:rPr>
      </w:pPr>
    </w:p>
    <w:p w:rsidR="00872621" w:rsidRDefault="00872621" w:rsidP="003A79B1">
      <w:pPr>
        <w:ind w:left="1080"/>
        <w:rPr>
          <w:rStyle w:val="Fett"/>
          <w:bCs w:val="0"/>
          <w:sz w:val="22"/>
        </w:rPr>
      </w:pPr>
    </w:p>
    <w:p w:rsidR="00872621" w:rsidRDefault="00872621" w:rsidP="003A79B1">
      <w:pPr>
        <w:ind w:left="1080"/>
        <w:rPr>
          <w:rStyle w:val="Fett"/>
          <w:bCs w:val="0"/>
          <w:sz w:val="22"/>
        </w:rPr>
      </w:pPr>
    </w:p>
    <w:p w:rsidR="00872621" w:rsidRPr="003A79B1" w:rsidRDefault="00872621" w:rsidP="003A79B1">
      <w:pPr>
        <w:ind w:left="1080"/>
        <w:rPr>
          <w:rStyle w:val="Fett"/>
          <w:bCs w:val="0"/>
          <w:sz w:val="22"/>
        </w:rPr>
      </w:pPr>
    </w:p>
    <w:p w:rsidR="003A79B1" w:rsidRPr="00370278" w:rsidRDefault="003A79B1" w:rsidP="003A79B1">
      <w:pPr>
        <w:rPr>
          <w:rStyle w:val="Fett"/>
          <w:bCs w:val="0"/>
          <w:sz w:val="28"/>
        </w:rPr>
      </w:pPr>
      <w:r w:rsidRPr="00370278">
        <w:rPr>
          <w:rStyle w:val="Fett"/>
          <w:bCs w:val="0"/>
          <w:sz w:val="28"/>
        </w:rPr>
        <w:t>Einrichten der Provider Einstellungen:</w:t>
      </w:r>
    </w:p>
    <w:p w:rsidR="00D65348" w:rsidRPr="00D5024E" w:rsidRDefault="00D65348" w:rsidP="00D65348">
      <w:pPr>
        <w:rPr>
          <w:sz w:val="8"/>
        </w:rPr>
      </w:pPr>
    </w:p>
    <w:p w:rsidR="00D5024E" w:rsidRDefault="00D5024E" w:rsidP="00D5024E">
      <w:pPr>
        <w:pStyle w:val="Listenabsatz"/>
        <w:numPr>
          <w:ilvl w:val="0"/>
          <w:numId w:val="39"/>
        </w:numPr>
      </w:pPr>
      <w:r>
        <w:t xml:space="preserve">) In die Einstellungen der Field Maps App (rechtes Männchen im </w:t>
      </w:r>
      <w:r w:rsidR="003A79B1">
        <w:t>E</w:t>
      </w:r>
      <w:r>
        <w:t>ck)</w:t>
      </w:r>
    </w:p>
    <w:p w:rsidR="00D5024E" w:rsidRDefault="00D5024E" w:rsidP="00D5024E">
      <w:pPr>
        <w:pStyle w:val="Listenabsatz"/>
        <w:numPr>
          <w:ilvl w:val="0"/>
          <w:numId w:val="39"/>
        </w:numPr>
      </w:pPr>
      <w:r>
        <w:t>) in den Anbieter klicken</w:t>
      </w:r>
    </w:p>
    <w:p w:rsidR="00370278" w:rsidRDefault="000734B3" w:rsidP="00370278">
      <w:r>
        <w:rPr>
          <w:noProof/>
        </w:rPr>
        <mc:AlternateContent>
          <mc:Choice Requires="wps">
            <w:drawing>
              <wp:anchor distT="45720" distB="45720" distL="114300" distR="114300" simplePos="0" relativeHeight="251744768" behindDoc="0" locked="0" layoutInCell="1" allowOverlap="1" wp14:anchorId="075843E8" wp14:editId="6031D6D9">
                <wp:simplePos x="0" y="0"/>
                <wp:positionH relativeFrom="column">
                  <wp:posOffset>2801341</wp:posOffset>
                </wp:positionH>
                <wp:positionV relativeFrom="paragraph">
                  <wp:posOffset>153670</wp:posOffset>
                </wp:positionV>
                <wp:extent cx="369988" cy="269563"/>
                <wp:effectExtent l="0" t="0" r="11430" b="16510"/>
                <wp:wrapNone/>
                <wp:docPr id="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988" cy="269563"/>
                        </a:xfrm>
                        <a:prstGeom prst="rect">
                          <a:avLst/>
                        </a:prstGeom>
                        <a:solidFill>
                          <a:srgbClr val="FFFFFF"/>
                        </a:solidFill>
                        <a:ln w="9525">
                          <a:solidFill>
                            <a:srgbClr val="000000"/>
                          </a:solidFill>
                          <a:miter lim="800000"/>
                          <a:headEnd/>
                          <a:tailEnd/>
                        </a:ln>
                      </wps:spPr>
                      <wps:txbx>
                        <w:txbxContent>
                          <w:p w:rsidR="000734B3" w:rsidRDefault="000734B3" w:rsidP="000734B3">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843E8" id="Textfeld 2" o:spid="_x0000_s1027" type="#_x0000_t202" style="position:absolute;margin-left:220.6pt;margin-top:12.1pt;width:29.15pt;height:21.25pt;z-index:251744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">
                <v:textbox>
                  <w:txbxContent>
                    <w:p w:rsidR="000734B3" w:rsidRDefault="000734B3" w:rsidP="000734B3">
                      <w:r>
                        <w:t>2</w:t>
                      </w:r>
                      <w:r>
                        <w:t>)</w:t>
                      </w:r>
                    </w:p>
                  </w:txbxContent>
                </v:textbox>
              </v:shape>
            </w:pict>
          </mc:Fallback>
        </mc:AlternateContent>
      </w:r>
      <w:r>
        <w:rPr>
          <w:noProof/>
        </w:rPr>
        <mc:AlternateContent>
          <mc:Choice Requires="wps">
            <w:drawing>
              <wp:anchor distT="45720" distB="45720" distL="114300" distR="114300" simplePos="0" relativeHeight="251742720" behindDoc="0" locked="0" layoutInCell="1" allowOverlap="1" wp14:anchorId="075843E8" wp14:editId="6031D6D9">
                <wp:simplePos x="0" y="0"/>
                <wp:positionH relativeFrom="column">
                  <wp:posOffset>304796</wp:posOffset>
                </wp:positionH>
                <wp:positionV relativeFrom="paragraph">
                  <wp:posOffset>182850</wp:posOffset>
                </wp:positionV>
                <wp:extent cx="369570" cy="248098"/>
                <wp:effectExtent l="0" t="0" r="11430" b="19050"/>
                <wp:wrapNone/>
                <wp:docPr id="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248098"/>
                        </a:xfrm>
                        <a:prstGeom prst="rect">
                          <a:avLst/>
                        </a:prstGeom>
                        <a:solidFill>
                          <a:srgbClr val="FFFFFF"/>
                        </a:solidFill>
                        <a:ln w="9525">
                          <a:solidFill>
                            <a:srgbClr val="000000"/>
                          </a:solidFill>
                          <a:miter lim="800000"/>
                          <a:headEnd/>
                          <a:tailEnd/>
                        </a:ln>
                      </wps:spPr>
                      <wps:txbx>
                        <w:txbxContent>
                          <w:p w:rsidR="000734B3" w:rsidRDefault="000734B3" w:rsidP="000734B3">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843E8" id="_x0000_s1028" type="#_x0000_t202" style="position:absolute;margin-left:24pt;margin-top:14.4pt;width:29.1pt;height:19.55pt;z-index:25174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">
                <v:textbox>
                  <w:txbxContent>
                    <w:p w:rsidR="000734B3" w:rsidRDefault="000734B3" w:rsidP="000734B3">
                      <w:r>
                        <w:t>1</w:t>
                      </w:r>
                      <w:r>
                        <w:t>)</w:t>
                      </w:r>
                    </w:p>
                  </w:txbxContent>
                </v:textbox>
              </v:shape>
            </w:pict>
          </mc:Fallback>
        </mc:AlternateContent>
      </w:r>
      <w:r w:rsidR="00370278">
        <w:rPr>
          <w:noProof/>
        </w:rPr>
        <mc:AlternateContent>
          <mc:Choice Requires="wps">
            <w:drawing>
              <wp:anchor distT="0" distB="0" distL="114300" distR="114300" simplePos="0" relativeHeight="251696640" behindDoc="0" locked="0" layoutInCell="1" allowOverlap="1" wp14:anchorId="721773B2" wp14:editId="08BE7A77">
                <wp:simplePos x="0" y="0"/>
                <wp:positionH relativeFrom="column">
                  <wp:posOffset>2783271</wp:posOffset>
                </wp:positionH>
                <wp:positionV relativeFrom="paragraph">
                  <wp:posOffset>1294460</wp:posOffset>
                </wp:positionV>
                <wp:extent cx="761119" cy="258992"/>
                <wp:effectExtent l="0" t="0" r="20320" b="27305"/>
                <wp:wrapNone/>
                <wp:docPr id="15" name="Ellipse 15"/>
                <wp:cNvGraphicFramePr/>
                <a:graphic xmlns:a="http://schemas.openxmlformats.org/drawingml/2006/main">
                  <a:graphicData uri="http://schemas.microsoft.com/office/word/2010/wordprocessingShape">
                    <wps:wsp>
                      <wps:cNvSpPr/>
                      <wps:spPr>
                        <a:xfrm>
                          <a:off x="0" y="0"/>
                          <a:ext cx="761119" cy="25899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7383431" id="Ellipse 15" o:spid="_x0000_s1026" style="position:absolute;margin-left:219.15pt;margin-top:101.95pt;width:59.95pt;height:20.4pt;z-index:25169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" filled="f" strokecolor="red" strokeweight="2pt"/>
            </w:pict>
          </mc:Fallback>
        </mc:AlternateContent>
      </w:r>
      <w:r w:rsidR="00370278">
        <w:rPr>
          <w:noProof/>
        </w:rPr>
        <mc:AlternateContent>
          <mc:Choice Requires="wps">
            <w:drawing>
              <wp:anchor distT="0" distB="0" distL="114300" distR="114300" simplePos="0" relativeHeight="251694592" behindDoc="0" locked="0" layoutInCell="1" allowOverlap="1">
                <wp:simplePos x="0" y="0"/>
                <wp:positionH relativeFrom="column">
                  <wp:posOffset>1873790</wp:posOffset>
                </wp:positionH>
                <wp:positionV relativeFrom="paragraph">
                  <wp:posOffset>494926</wp:posOffset>
                </wp:positionV>
                <wp:extent cx="258992" cy="248248"/>
                <wp:effectExtent l="0" t="0" r="27305" b="19050"/>
                <wp:wrapNone/>
                <wp:docPr id="14" name="Ellipse 14"/>
                <wp:cNvGraphicFramePr/>
                <a:graphic xmlns:a="http://schemas.openxmlformats.org/drawingml/2006/main">
                  <a:graphicData uri="http://schemas.microsoft.com/office/word/2010/wordprocessingShape">
                    <wps:wsp>
                      <wps:cNvSpPr/>
                      <wps:spPr>
                        <a:xfrm flipH="1">
                          <a:off x="0" y="0"/>
                          <a:ext cx="258992" cy="24824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609BF0" id="Ellipse 14" o:spid="_x0000_s1026" style="position:absolute;margin-left:147.55pt;margin-top:38.95pt;width:20.4pt;height:19.55pt;flip:x;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" filled="f" strokecolor="red" strokeweight="2pt"/>
            </w:pict>
          </mc:Fallback>
        </mc:AlternateContent>
      </w:r>
      <w:r w:rsidR="00370278">
        <w:rPr>
          <w:noProof/>
        </w:rPr>
        <w:drawing>
          <wp:inline distT="0" distB="0" distL="0" distR="0" wp14:anchorId="35E95AA4" wp14:editId="54470471">
            <wp:extent cx="2521512" cy="3826738"/>
            <wp:effectExtent l="0" t="0" r="0" b="254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33073" cy="3844283"/>
                    </a:xfrm>
                    <a:prstGeom prst="rect">
                      <a:avLst/>
                    </a:prstGeom>
                  </pic:spPr>
                </pic:pic>
              </a:graphicData>
            </a:graphic>
          </wp:inline>
        </w:drawing>
      </w:r>
      <w:r w:rsidR="00370278">
        <w:rPr>
          <w:noProof/>
        </w:rPr>
        <w:drawing>
          <wp:inline distT="0" distB="0" distL="0" distR="0" wp14:anchorId="1752DD1C" wp14:editId="60F93564">
            <wp:extent cx="2375001" cy="3789739"/>
            <wp:effectExtent l="0" t="0" r="6350" b="127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82860" cy="3802280"/>
                    </a:xfrm>
                    <a:prstGeom prst="rect">
                      <a:avLst/>
                    </a:prstGeom>
                  </pic:spPr>
                </pic:pic>
              </a:graphicData>
            </a:graphic>
          </wp:inline>
        </w:drawing>
      </w:r>
    </w:p>
    <w:p w:rsidR="00D5024E" w:rsidRDefault="00D5024E" w:rsidP="00D5024E">
      <w:pPr>
        <w:pStyle w:val="Listenabsatz"/>
        <w:numPr>
          <w:ilvl w:val="0"/>
          <w:numId w:val="39"/>
        </w:numPr>
      </w:pPr>
      <w:r>
        <w:lastRenderedPageBreak/>
        <w:t>)</w:t>
      </w:r>
      <w:r w:rsidR="00370278">
        <w:t xml:space="preserve"> </w:t>
      </w:r>
      <w:r>
        <w:t>Provider hinzufügen</w:t>
      </w:r>
    </w:p>
    <w:p w:rsidR="00370278" w:rsidRDefault="00370278" w:rsidP="00D5024E">
      <w:pPr>
        <w:pStyle w:val="Listenabsatz"/>
        <w:numPr>
          <w:ilvl w:val="0"/>
          <w:numId w:val="39"/>
        </w:numPr>
      </w:pPr>
      <w:r>
        <w:t>) Provider auswählen, damit der Hacken rechts richtig gesetzt ist und auf weiter klicken</w:t>
      </w:r>
    </w:p>
    <w:p w:rsidR="00D65348" w:rsidRDefault="00370278" w:rsidP="00D65348">
      <w:pPr>
        <w:pStyle w:val="Listenabsatz"/>
        <w:numPr>
          <w:ilvl w:val="0"/>
          <w:numId w:val="39"/>
        </w:numPr>
      </w:pPr>
      <w:r>
        <w:t>) auf Fertig klicken</w:t>
      </w:r>
    </w:p>
    <w:p w:rsidR="00370278" w:rsidRDefault="00370278" w:rsidP="00D65348">
      <w:pPr>
        <w:pStyle w:val="Listenabsatz"/>
        <w:numPr>
          <w:ilvl w:val="0"/>
          <w:numId w:val="39"/>
        </w:numPr>
      </w:pPr>
      <w:r>
        <w:t xml:space="preserve">) </w:t>
      </w:r>
      <w:r w:rsidR="00CC570E">
        <w:t xml:space="preserve">auf andere Provider auf das eingerichtet Geode klicken </w:t>
      </w:r>
    </w:p>
    <w:p w:rsidR="00D5024E" w:rsidRDefault="00CC570E" w:rsidP="00D65348">
      <w:pPr>
        <w:rPr>
          <w:noProof/>
        </w:rPr>
      </w:pPr>
      <w:r>
        <w:rPr>
          <w:noProof/>
        </w:rPr>
        <mc:AlternateContent>
          <mc:Choice Requires="wps">
            <w:drawing>
              <wp:anchor distT="45720" distB="45720" distL="114300" distR="114300" simplePos="0" relativeHeight="251734528" behindDoc="0" locked="0" layoutInCell="1" allowOverlap="1" wp14:anchorId="10831E0F" wp14:editId="1124F061">
                <wp:simplePos x="0" y="0"/>
                <wp:positionH relativeFrom="column">
                  <wp:posOffset>2957507</wp:posOffset>
                </wp:positionH>
                <wp:positionV relativeFrom="paragraph">
                  <wp:posOffset>102642</wp:posOffset>
                </wp:positionV>
                <wp:extent cx="369988" cy="269563"/>
                <wp:effectExtent l="0" t="0" r="11430" b="16510"/>
                <wp:wrapNone/>
                <wp:docPr id="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988" cy="269563"/>
                        </a:xfrm>
                        <a:prstGeom prst="rect">
                          <a:avLst/>
                        </a:prstGeom>
                        <a:solidFill>
                          <a:srgbClr val="FFFFFF"/>
                        </a:solidFill>
                        <a:ln w="9525">
                          <a:solidFill>
                            <a:srgbClr val="000000"/>
                          </a:solidFill>
                          <a:miter lim="800000"/>
                          <a:headEnd/>
                          <a:tailEnd/>
                        </a:ln>
                      </wps:spPr>
                      <wps:txbx>
                        <w:txbxContent>
                          <w:p w:rsidR="00CC570E" w:rsidRDefault="00CC570E" w:rsidP="00CC570E">
                            <w: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31E0F" id="_x0000_s1029" type="#_x0000_t202" style="position:absolute;margin-left:232.85pt;margin-top:8.1pt;width:29.15pt;height:21.25pt;z-index:25173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">
                <v:textbox>
                  <w:txbxContent>
                    <w:p w:rsidR="00CC570E" w:rsidRDefault="00CC570E" w:rsidP="00CC570E">
                      <w:r>
                        <w:t>4</w:t>
                      </w:r>
                      <w:r>
                        <w:t>)</w:t>
                      </w:r>
                    </w:p>
                  </w:txbxContent>
                </v:textbox>
              </v:shape>
            </w:pict>
          </mc:Fallback>
        </mc:AlternateContent>
      </w:r>
      <w:r>
        <w:rPr>
          <w:noProof/>
        </w:rPr>
        <mc:AlternateContent>
          <mc:Choice Requires="wps">
            <w:drawing>
              <wp:anchor distT="45720" distB="45720" distL="114300" distR="114300" simplePos="0" relativeHeight="251732480" behindDoc="0" locked="0" layoutInCell="1" allowOverlap="1">
                <wp:simplePos x="0" y="0"/>
                <wp:positionH relativeFrom="column">
                  <wp:posOffset>331470</wp:posOffset>
                </wp:positionH>
                <wp:positionV relativeFrom="paragraph">
                  <wp:posOffset>117904</wp:posOffset>
                </wp:positionV>
                <wp:extent cx="369988" cy="269563"/>
                <wp:effectExtent l="0" t="0" r="11430" b="1651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988" cy="269563"/>
                        </a:xfrm>
                        <a:prstGeom prst="rect">
                          <a:avLst/>
                        </a:prstGeom>
                        <a:solidFill>
                          <a:srgbClr val="FFFFFF"/>
                        </a:solidFill>
                        <a:ln w="9525">
                          <a:solidFill>
                            <a:srgbClr val="000000"/>
                          </a:solidFill>
                          <a:miter lim="800000"/>
                          <a:headEnd/>
                          <a:tailEnd/>
                        </a:ln>
                      </wps:spPr>
                      <wps:txbx>
                        <w:txbxContent>
                          <w:p w:rsidR="00CC570E" w:rsidRDefault="00CC570E">
                            <w: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6.1pt;margin-top:9.3pt;width:29.15pt;height:21.25pt;z-index:25173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">
                <v:textbox>
                  <w:txbxContent>
                    <w:p w:rsidR="00CC570E" w:rsidRDefault="00CC570E">
                      <w:r>
                        <w:t>3)</w:t>
                      </w:r>
                    </w:p>
                  </w:txbxContent>
                </v:textbox>
              </v:shape>
            </w:pict>
          </mc:Fallback>
        </mc:AlternateContent>
      </w:r>
      <w:r w:rsidR="00370278">
        <w:rPr>
          <w:noProof/>
        </w:rPr>
        <mc:AlternateContent>
          <mc:Choice Requires="wps">
            <w:drawing>
              <wp:anchor distT="0" distB="0" distL="114300" distR="114300" simplePos="0" relativeHeight="251722240" behindDoc="0" locked="0" layoutInCell="1" allowOverlap="1" wp14:anchorId="078FEF07" wp14:editId="37D18D8D">
                <wp:simplePos x="0" y="0"/>
                <wp:positionH relativeFrom="column">
                  <wp:posOffset>4765813</wp:posOffset>
                </wp:positionH>
                <wp:positionV relativeFrom="paragraph">
                  <wp:posOffset>759357</wp:posOffset>
                </wp:positionV>
                <wp:extent cx="45719" cy="184994"/>
                <wp:effectExtent l="76200" t="38100" r="69215" b="5715"/>
                <wp:wrapNone/>
                <wp:docPr id="41" name="Gerade Verbindung mit Pfeil 41"/>
                <wp:cNvGraphicFramePr/>
                <a:graphic xmlns:a="http://schemas.openxmlformats.org/drawingml/2006/main">
                  <a:graphicData uri="http://schemas.microsoft.com/office/word/2010/wordprocessingShape">
                    <wps:wsp>
                      <wps:cNvCnPr/>
                      <wps:spPr>
                        <a:xfrm flipH="1" flipV="1">
                          <a:off x="0" y="0"/>
                          <a:ext cx="45719" cy="18499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47A9CF" id="Gerade Verbindung mit Pfeil 41" o:spid="_x0000_s1026" type="#_x0000_t32" style="position:absolute;margin-left:375.25pt;margin-top:59.8pt;width:3.6pt;height:14.55pt;flip:x y;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" strokecolor="red" strokeweight="3pt">
                <v:stroke endarrow="block"/>
              </v:shape>
            </w:pict>
          </mc:Fallback>
        </mc:AlternateContent>
      </w:r>
      <w:r w:rsidR="00370278">
        <w:rPr>
          <w:noProof/>
        </w:rPr>
        <mc:AlternateContent>
          <mc:Choice Requires="wps">
            <w:drawing>
              <wp:anchor distT="0" distB="0" distL="114300" distR="114300" simplePos="0" relativeHeight="251720192" behindDoc="0" locked="0" layoutInCell="1" allowOverlap="1" wp14:anchorId="62F79BEB" wp14:editId="50257D22">
                <wp:simplePos x="0" y="0"/>
                <wp:positionH relativeFrom="column">
                  <wp:posOffset>3947054</wp:posOffset>
                </wp:positionH>
                <wp:positionV relativeFrom="paragraph">
                  <wp:posOffset>1068720</wp:posOffset>
                </wp:positionV>
                <wp:extent cx="644914" cy="45719"/>
                <wp:effectExtent l="19050" t="95250" r="0" b="69215"/>
                <wp:wrapNone/>
                <wp:docPr id="40" name="Gerade Verbindung mit Pfeil 40"/>
                <wp:cNvGraphicFramePr/>
                <a:graphic xmlns:a="http://schemas.openxmlformats.org/drawingml/2006/main">
                  <a:graphicData uri="http://schemas.microsoft.com/office/word/2010/wordprocessingShape">
                    <wps:wsp>
                      <wps:cNvCnPr/>
                      <wps:spPr>
                        <a:xfrm flipV="1">
                          <a:off x="0" y="0"/>
                          <a:ext cx="644914"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739F74" id="Gerade Verbindung mit Pfeil 40" o:spid="_x0000_s1026" type="#_x0000_t32" style="position:absolute;margin-left:310.8pt;margin-top:84.15pt;width:50.8pt;height:3.6pt;flip:y;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" strokecolor="red" strokeweight="3pt">
                <v:stroke endarrow="block"/>
              </v:shape>
            </w:pict>
          </mc:Fallback>
        </mc:AlternateContent>
      </w:r>
      <w:r w:rsidR="00370278">
        <w:rPr>
          <w:noProof/>
        </w:rPr>
        <mc:AlternateContent>
          <mc:Choice Requires="wps">
            <w:drawing>
              <wp:anchor distT="0" distB="0" distL="114300" distR="114300" simplePos="0" relativeHeight="251718144" behindDoc="0" locked="0" layoutInCell="1" allowOverlap="1" wp14:anchorId="0EF9B2C5" wp14:editId="1C4BE07F">
                <wp:simplePos x="0" y="0"/>
                <wp:positionH relativeFrom="column">
                  <wp:posOffset>4591682</wp:posOffset>
                </wp:positionH>
                <wp:positionV relativeFrom="paragraph">
                  <wp:posOffset>478889</wp:posOffset>
                </wp:positionV>
                <wp:extent cx="274849" cy="253159"/>
                <wp:effectExtent l="0" t="0" r="11430" b="13970"/>
                <wp:wrapNone/>
                <wp:docPr id="39" name="Ellipse 39"/>
                <wp:cNvGraphicFramePr/>
                <a:graphic xmlns:a="http://schemas.openxmlformats.org/drawingml/2006/main">
                  <a:graphicData uri="http://schemas.microsoft.com/office/word/2010/wordprocessingShape">
                    <wps:wsp>
                      <wps:cNvSpPr/>
                      <wps:spPr>
                        <a:xfrm>
                          <a:off x="0" y="0"/>
                          <a:ext cx="274849" cy="25315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64F85C" id="Ellipse 39" o:spid="_x0000_s1026" style="position:absolute;margin-left:361.55pt;margin-top:37.7pt;width:21.65pt;height:19.9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" filled="f" strokecolor="red" strokeweight="2pt"/>
            </w:pict>
          </mc:Fallback>
        </mc:AlternateContent>
      </w:r>
      <w:r w:rsidR="00370278">
        <w:rPr>
          <w:noProof/>
        </w:rPr>
        <mc:AlternateContent>
          <mc:Choice Requires="wps">
            <w:drawing>
              <wp:anchor distT="0" distB="0" distL="114300" distR="114300" simplePos="0" relativeHeight="251716096" behindDoc="0" locked="0" layoutInCell="1" allowOverlap="1" wp14:anchorId="5CD65E53" wp14:editId="26ED753D">
                <wp:simplePos x="0" y="0"/>
                <wp:positionH relativeFrom="column">
                  <wp:posOffset>4617918</wp:posOffset>
                </wp:positionH>
                <wp:positionV relativeFrom="paragraph">
                  <wp:posOffset>954812</wp:posOffset>
                </wp:positionV>
                <wp:extent cx="274849" cy="258992"/>
                <wp:effectExtent l="0" t="0" r="11430" b="27305"/>
                <wp:wrapNone/>
                <wp:docPr id="38" name="Ellipse 38"/>
                <wp:cNvGraphicFramePr/>
                <a:graphic xmlns:a="http://schemas.openxmlformats.org/drawingml/2006/main">
                  <a:graphicData uri="http://schemas.microsoft.com/office/word/2010/wordprocessingShape">
                    <wps:wsp>
                      <wps:cNvSpPr/>
                      <wps:spPr>
                        <a:xfrm>
                          <a:off x="0" y="0"/>
                          <a:ext cx="274849" cy="25899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47B7EB8" id="Ellipse 38" o:spid="_x0000_s1026" style="position:absolute;margin-left:363.6pt;margin-top:75.2pt;width:21.65pt;height:20.4pt;z-index:25171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" filled="f" strokecolor="red" strokeweight="2pt"/>
            </w:pict>
          </mc:Fallback>
        </mc:AlternateContent>
      </w:r>
      <w:r w:rsidR="00370278">
        <w:rPr>
          <w:noProof/>
        </w:rPr>
        <mc:AlternateContent>
          <mc:Choice Requires="wps">
            <w:drawing>
              <wp:anchor distT="0" distB="0" distL="114300" distR="114300" simplePos="0" relativeHeight="251714048" behindDoc="0" locked="0" layoutInCell="1" allowOverlap="1" wp14:anchorId="5CD65E53" wp14:editId="26ED753D">
                <wp:simplePos x="0" y="0"/>
                <wp:positionH relativeFrom="column">
                  <wp:posOffset>2989334</wp:posOffset>
                </wp:positionH>
                <wp:positionV relativeFrom="paragraph">
                  <wp:posOffset>969410</wp:posOffset>
                </wp:positionV>
                <wp:extent cx="903829" cy="258992"/>
                <wp:effectExtent l="0" t="0" r="10795" b="27305"/>
                <wp:wrapNone/>
                <wp:docPr id="37" name="Ellipse 37"/>
                <wp:cNvGraphicFramePr/>
                <a:graphic xmlns:a="http://schemas.openxmlformats.org/drawingml/2006/main">
                  <a:graphicData uri="http://schemas.microsoft.com/office/word/2010/wordprocessingShape">
                    <wps:wsp>
                      <wps:cNvSpPr/>
                      <wps:spPr>
                        <a:xfrm>
                          <a:off x="0" y="0"/>
                          <a:ext cx="903829" cy="25899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EF9D6C1" id="Ellipse 37" o:spid="_x0000_s1026" style="position:absolute;margin-left:235.4pt;margin-top:76.35pt;width:71.15pt;height:20.4pt;z-index:25171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" filled="f" strokecolor="red" strokeweight="2pt"/>
            </w:pict>
          </mc:Fallback>
        </mc:AlternateContent>
      </w:r>
      <w:r w:rsidR="00370278">
        <w:rPr>
          <w:noProof/>
        </w:rPr>
        <w:drawing>
          <wp:anchor distT="0" distB="0" distL="114300" distR="114300" simplePos="0" relativeHeight="251712000" behindDoc="0" locked="0" layoutInCell="1" allowOverlap="1">
            <wp:simplePos x="0" y="0"/>
            <wp:positionH relativeFrom="column">
              <wp:posOffset>2736215</wp:posOffset>
            </wp:positionH>
            <wp:positionV relativeFrom="paragraph">
              <wp:posOffset>19050</wp:posOffset>
            </wp:positionV>
            <wp:extent cx="2367915" cy="3707765"/>
            <wp:effectExtent l="0" t="0" r="0" b="6985"/>
            <wp:wrapSquare wrapText="bothSides"/>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67915" cy="3707765"/>
                    </a:xfrm>
                    <a:prstGeom prst="rect">
                      <a:avLst/>
                    </a:prstGeom>
                  </pic:spPr>
                </pic:pic>
              </a:graphicData>
            </a:graphic>
            <wp14:sizeRelH relativeFrom="page">
              <wp14:pctWidth>0</wp14:pctWidth>
            </wp14:sizeRelH>
            <wp14:sizeRelV relativeFrom="page">
              <wp14:pctHeight>0</wp14:pctHeight>
            </wp14:sizeRelV>
          </wp:anchor>
        </w:drawing>
      </w:r>
      <w:r w:rsidR="00D5024E">
        <w:rPr>
          <w:noProof/>
        </w:rPr>
        <mc:AlternateContent>
          <mc:Choice Requires="wps">
            <w:drawing>
              <wp:anchor distT="0" distB="0" distL="114300" distR="114300" simplePos="0" relativeHeight="251700736" behindDoc="0" locked="0" layoutInCell="1" allowOverlap="1" wp14:anchorId="2426F702" wp14:editId="05DED0DC">
                <wp:simplePos x="0" y="0"/>
                <wp:positionH relativeFrom="column">
                  <wp:posOffset>247168</wp:posOffset>
                </wp:positionH>
                <wp:positionV relativeFrom="paragraph">
                  <wp:posOffset>1345965</wp:posOffset>
                </wp:positionV>
                <wp:extent cx="903829" cy="258992"/>
                <wp:effectExtent l="0" t="0" r="10795" b="27305"/>
                <wp:wrapNone/>
                <wp:docPr id="26" name="Ellipse 26"/>
                <wp:cNvGraphicFramePr/>
                <a:graphic xmlns:a="http://schemas.openxmlformats.org/drawingml/2006/main">
                  <a:graphicData uri="http://schemas.microsoft.com/office/word/2010/wordprocessingShape">
                    <wps:wsp>
                      <wps:cNvSpPr/>
                      <wps:spPr>
                        <a:xfrm>
                          <a:off x="0" y="0"/>
                          <a:ext cx="903829" cy="25899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5E080DE" id="Ellipse 26" o:spid="_x0000_s1026" style="position:absolute;margin-left:19.45pt;margin-top:106pt;width:71.15pt;height:20.4pt;z-index:25170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" filled="f" strokecolor="red" strokeweight="2pt"/>
            </w:pict>
          </mc:Fallback>
        </mc:AlternateContent>
      </w:r>
      <w:r w:rsidR="00D5024E">
        <w:rPr>
          <w:noProof/>
        </w:rPr>
        <w:drawing>
          <wp:inline distT="0" distB="0" distL="0" distR="0" wp14:anchorId="0B442A9E" wp14:editId="0F979B82">
            <wp:extent cx="2442383" cy="3758877"/>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52297" cy="3774134"/>
                    </a:xfrm>
                    <a:prstGeom prst="rect">
                      <a:avLst/>
                    </a:prstGeom>
                  </pic:spPr>
                </pic:pic>
              </a:graphicData>
            </a:graphic>
          </wp:inline>
        </w:drawing>
      </w:r>
    </w:p>
    <w:p w:rsidR="00370278" w:rsidRDefault="00CC570E" w:rsidP="00D65348">
      <w:pPr>
        <w:rPr>
          <w:noProof/>
        </w:rPr>
      </w:pPr>
      <w:r>
        <w:rPr>
          <w:noProof/>
        </w:rPr>
        <mc:AlternateContent>
          <mc:Choice Requires="wps">
            <w:drawing>
              <wp:anchor distT="45720" distB="45720" distL="114300" distR="114300" simplePos="0" relativeHeight="251738624" behindDoc="0" locked="0" layoutInCell="1" allowOverlap="1" wp14:anchorId="10831E0F" wp14:editId="1124F061">
                <wp:simplePos x="0" y="0"/>
                <wp:positionH relativeFrom="column">
                  <wp:posOffset>2800985</wp:posOffset>
                </wp:positionH>
                <wp:positionV relativeFrom="paragraph">
                  <wp:posOffset>112824</wp:posOffset>
                </wp:positionV>
                <wp:extent cx="369988" cy="269563"/>
                <wp:effectExtent l="0" t="0" r="11430" b="16510"/>
                <wp:wrapNone/>
                <wp:docPr id="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988" cy="269563"/>
                        </a:xfrm>
                        <a:prstGeom prst="rect">
                          <a:avLst/>
                        </a:prstGeom>
                        <a:solidFill>
                          <a:srgbClr val="FFFFFF"/>
                        </a:solidFill>
                        <a:ln w="9525">
                          <a:solidFill>
                            <a:srgbClr val="000000"/>
                          </a:solidFill>
                          <a:miter lim="800000"/>
                          <a:headEnd/>
                          <a:tailEnd/>
                        </a:ln>
                      </wps:spPr>
                      <wps:txbx>
                        <w:txbxContent>
                          <w:p w:rsidR="00CC570E" w:rsidRDefault="00CC570E" w:rsidP="00CC570E">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31E0F" id="_x0000_s1031" type="#_x0000_t202" style="position:absolute;margin-left:220.55pt;margin-top:8.9pt;width:29.15pt;height:21.25pt;z-index:251738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">
                <v:textbox>
                  <w:txbxContent>
                    <w:p w:rsidR="00CC570E" w:rsidRDefault="00CC570E" w:rsidP="00CC570E">
                      <w:r>
                        <w:t>6</w:t>
                      </w:r>
                      <w:r>
                        <w:t>)</w:t>
                      </w:r>
                    </w:p>
                  </w:txbxContent>
                </v:textbox>
              </v:shape>
            </w:pict>
          </mc:Fallback>
        </mc:AlternateContent>
      </w:r>
      <w:r>
        <w:rPr>
          <w:noProof/>
        </w:rPr>
        <mc:AlternateContent>
          <mc:Choice Requires="wps">
            <w:drawing>
              <wp:anchor distT="45720" distB="45720" distL="114300" distR="114300" simplePos="0" relativeHeight="251736576" behindDoc="0" locked="0" layoutInCell="1" allowOverlap="1" wp14:anchorId="10831E0F" wp14:editId="1124F061">
                <wp:simplePos x="0" y="0"/>
                <wp:positionH relativeFrom="column">
                  <wp:posOffset>248421</wp:posOffset>
                </wp:positionH>
                <wp:positionV relativeFrom="paragraph">
                  <wp:posOffset>113798</wp:posOffset>
                </wp:positionV>
                <wp:extent cx="369988" cy="269563"/>
                <wp:effectExtent l="0" t="0" r="11430" b="16510"/>
                <wp:wrapNone/>
                <wp:docPr id="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988" cy="269563"/>
                        </a:xfrm>
                        <a:prstGeom prst="rect">
                          <a:avLst/>
                        </a:prstGeom>
                        <a:solidFill>
                          <a:srgbClr val="FFFFFF"/>
                        </a:solidFill>
                        <a:ln w="9525">
                          <a:solidFill>
                            <a:srgbClr val="000000"/>
                          </a:solidFill>
                          <a:miter lim="800000"/>
                          <a:headEnd/>
                          <a:tailEnd/>
                        </a:ln>
                      </wps:spPr>
                      <wps:txbx>
                        <w:txbxContent>
                          <w:p w:rsidR="00CC570E" w:rsidRDefault="00CC570E" w:rsidP="00CC570E">
                            <w: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31E0F" id="_x0000_s1032" type="#_x0000_t202" style="position:absolute;margin-left:19.55pt;margin-top:8.95pt;width:29.15pt;height:21.25pt;z-index:251736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">
                <v:textbox>
                  <w:txbxContent>
                    <w:p w:rsidR="00CC570E" w:rsidRDefault="00CC570E" w:rsidP="00CC570E">
                      <w:r>
                        <w:t>5</w:t>
                      </w:r>
                      <w:r>
                        <w:t>)</w:t>
                      </w:r>
                    </w:p>
                  </w:txbxContent>
                </v:textbox>
              </v:shape>
            </w:pict>
          </mc:Fallback>
        </mc:AlternateContent>
      </w:r>
      <w:r>
        <w:rPr>
          <w:noProof/>
        </w:rPr>
        <mc:AlternateContent>
          <mc:Choice Requires="wps">
            <w:drawing>
              <wp:anchor distT="0" distB="0" distL="114300" distR="114300" simplePos="0" relativeHeight="251730432" behindDoc="0" locked="0" layoutInCell="1" allowOverlap="1" wp14:anchorId="53DD2FFC" wp14:editId="6786C4D7">
                <wp:simplePos x="0" y="0"/>
                <wp:positionH relativeFrom="column">
                  <wp:posOffset>2726092</wp:posOffset>
                </wp:positionH>
                <wp:positionV relativeFrom="paragraph">
                  <wp:posOffset>1099317</wp:posOffset>
                </wp:positionV>
                <wp:extent cx="972541" cy="359417"/>
                <wp:effectExtent l="0" t="0" r="18415" b="21590"/>
                <wp:wrapNone/>
                <wp:docPr id="46" name="Ellipse 46"/>
                <wp:cNvGraphicFramePr/>
                <a:graphic xmlns:a="http://schemas.openxmlformats.org/drawingml/2006/main">
                  <a:graphicData uri="http://schemas.microsoft.com/office/word/2010/wordprocessingShape">
                    <wps:wsp>
                      <wps:cNvSpPr/>
                      <wps:spPr>
                        <a:xfrm>
                          <a:off x="0" y="0"/>
                          <a:ext cx="972541" cy="35941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AA5673" id="Ellipse 46" o:spid="_x0000_s1026" style="position:absolute;margin-left:214.65pt;margin-top:86.55pt;width:76.6pt;height:28.3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" filled="f" strokecolor="red" strokeweight="2pt"/>
            </w:pict>
          </mc:Fallback>
        </mc:AlternateContent>
      </w:r>
      <w:r w:rsidR="006C028A">
        <w:rPr>
          <w:noProof/>
        </w:rPr>
        <mc:AlternateContent>
          <mc:Choice Requires="wps">
            <w:drawing>
              <wp:anchor distT="0" distB="0" distL="114300" distR="114300" simplePos="0" relativeHeight="251726336" behindDoc="0" locked="0" layoutInCell="1" allowOverlap="1" wp14:anchorId="00D9477D" wp14:editId="2A9846ED">
                <wp:simplePos x="0" y="0"/>
                <wp:positionH relativeFrom="column">
                  <wp:posOffset>1885315</wp:posOffset>
                </wp:positionH>
                <wp:positionV relativeFrom="paragraph">
                  <wp:posOffset>478584</wp:posOffset>
                </wp:positionV>
                <wp:extent cx="364703" cy="227832"/>
                <wp:effectExtent l="0" t="0" r="16510" b="20320"/>
                <wp:wrapNone/>
                <wp:docPr id="44" name="Ellipse 44"/>
                <wp:cNvGraphicFramePr/>
                <a:graphic xmlns:a="http://schemas.openxmlformats.org/drawingml/2006/main">
                  <a:graphicData uri="http://schemas.microsoft.com/office/word/2010/wordprocessingShape">
                    <wps:wsp>
                      <wps:cNvSpPr/>
                      <wps:spPr>
                        <a:xfrm flipV="1">
                          <a:off x="0" y="0"/>
                          <a:ext cx="364703" cy="22783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DBA238" id="Ellipse 44" o:spid="_x0000_s1026" style="position:absolute;margin-left:148.45pt;margin-top:37.7pt;width:28.7pt;height:17.95pt;flip:y;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" filled="f" strokecolor="red" strokeweight="2pt"/>
            </w:pict>
          </mc:Fallback>
        </mc:AlternateContent>
      </w:r>
      <w:r w:rsidR="006C028A">
        <w:rPr>
          <w:noProof/>
        </w:rPr>
        <w:drawing>
          <wp:inline distT="0" distB="0" distL="0" distR="0" wp14:anchorId="09CF19D7" wp14:editId="33FB0C1F">
            <wp:extent cx="2474866" cy="3873526"/>
            <wp:effectExtent l="0" t="0" r="190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84775" cy="3889035"/>
                    </a:xfrm>
                    <a:prstGeom prst="rect">
                      <a:avLst/>
                    </a:prstGeom>
                  </pic:spPr>
                </pic:pic>
              </a:graphicData>
            </a:graphic>
          </wp:inline>
        </w:drawing>
      </w:r>
      <w:r>
        <w:rPr>
          <w:noProof/>
        </w:rPr>
        <w:drawing>
          <wp:inline distT="0" distB="0" distL="0" distR="0" wp14:anchorId="1A169348" wp14:editId="62849F1D">
            <wp:extent cx="2495360" cy="3877819"/>
            <wp:effectExtent l="0" t="0" r="635" b="889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506239" cy="3894725"/>
                    </a:xfrm>
                    <a:prstGeom prst="rect">
                      <a:avLst/>
                    </a:prstGeom>
                  </pic:spPr>
                </pic:pic>
              </a:graphicData>
            </a:graphic>
          </wp:inline>
        </w:drawing>
      </w:r>
    </w:p>
    <w:p w:rsidR="000734B3" w:rsidRDefault="000734B3" w:rsidP="000734B3">
      <w:pPr>
        <w:pStyle w:val="Listenabsatz"/>
        <w:numPr>
          <w:ilvl w:val="0"/>
          <w:numId w:val="39"/>
        </w:numPr>
        <w:rPr>
          <w:noProof/>
        </w:rPr>
      </w:pPr>
      <w:r>
        <w:rPr>
          <w:noProof/>
        </w:rPr>
        <w:lastRenderedPageBreak/>
        <w:t>) Wenn der Aktuelle Positions-Provider mit dem geode verbunden wurde die Einstellungen über den zurück Pfeil verlassen und in die Karte wechseln.</w:t>
      </w:r>
    </w:p>
    <w:p w:rsidR="002A4481" w:rsidRDefault="002A4481" w:rsidP="002A4481">
      <w:pPr>
        <w:pStyle w:val="Listenabsatz"/>
        <w:rPr>
          <w:noProof/>
        </w:rPr>
      </w:pPr>
    </w:p>
    <w:p w:rsidR="000734B3" w:rsidRDefault="000734B3" w:rsidP="000734B3">
      <w:pPr>
        <w:pStyle w:val="Listenabsatz"/>
        <w:numPr>
          <w:ilvl w:val="0"/>
          <w:numId w:val="39"/>
        </w:numPr>
        <w:rPr>
          <w:noProof/>
        </w:rPr>
      </w:pPr>
      <w:r>
        <w:rPr>
          <w:noProof/>
        </w:rPr>
        <w:t>) Es kann einen kurzen Moment (10-20 Sekunden) brauchen bis die korrigierten Daten des Geodes angezeigt werden.</w:t>
      </w:r>
    </w:p>
    <w:p w:rsidR="00CC570E" w:rsidRDefault="002A4481" w:rsidP="00D65348">
      <w:pPr>
        <w:rPr>
          <w:noProof/>
        </w:rPr>
      </w:pPr>
      <w:r>
        <w:rPr>
          <w:noProof/>
        </w:rPr>
        <mc:AlternateContent>
          <mc:Choice Requires="wps">
            <w:drawing>
              <wp:anchor distT="45720" distB="45720" distL="114300" distR="114300" simplePos="0" relativeHeight="251756032" behindDoc="0" locked="0" layoutInCell="1" allowOverlap="1" wp14:anchorId="247CEC78" wp14:editId="678883CB">
                <wp:simplePos x="0" y="0"/>
                <wp:positionH relativeFrom="column">
                  <wp:posOffset>3336734</wp:posOffset>
                </wp:positionH>
                <wp:positionV relativeFrom="paragraph">
                  <wp:posOffset>193995</wp:posOffset>
                </wp:positionV>
                <wp:extent cx="369988" cy="269563"/>
                <wp:effectExtent l="0" t="0" r="11430" b="16510"/>
                <wp:wrapNone/>
                <wp:docPr id="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988" cy="269563"/>
                        </a:xfrm>
                        <a:prstGeom prst="rect">
                          <a:avLst/>
                        </a:prstGeom>
                        <a:solidFill>
                          <a:srgbClr val="FFFFFF"/>
                        </a:solidFill>
                        <a:ln w="9525">
                          <a:solidFill>
                            <a:srgbClr val="000000"/>
                          </a:solidFill>
                          <a:miter lim="800000"/>
                          <a:headEnd/>
                          <a:tailEnd/>
                        </a:ln>
                      </wps:spPr>
                      <wps:txbx>
                        <w:txbxContent>
                          <w:p w:rsidR="000734B3" w:rsidRDefault="000734B3" w:rsidP="000734B3">
                            <w: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7CEC78" id="_x0000_s1033" type="#_x0000_t202" style="position:absolute;margin-left:262.75pt;margin-top:15.3pt;width:29.15pt;height:21.25pt;z-index:25175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">
                <v:textbox>
                  <w:txbxContent>
                    <w:p w:rsidR="000734B3" w:rsidRDefault="000734B3" w:rsidP="000734B3">
                      <w:r>
                        <w:t>8</w:t>
                      </w:r>
                      <w:r>
                        <w:t>)</w:t>
                      </w:r>
                    </w:p>
                  </w:txbxContent>
                </v:textbox>
              </v:shape>
            </w:pict>
          </mc:Fallback>
        </mc:AlternateContent>
      </w:r>
      <w:r w:rsidR="00103D32">
        <w:rPr>
          <w:noProof/>
        </w:rPr>
        <w:drawing>
          <wp:anchor distT="0" distB="0" distL="114300" distR="114300" simplePos="0" relativeHeight="251755008" behindDoc="0" locked="0" layoutInCell="1" allowOverlap="1">
            <wp:simplePos x="0" y="0"/>
            <wp:positionH relativeFrom="column">
              <wp:posOffset>2958465</wp:posOffset>
            </wp:positionH>
            <wp:positionV relativeFrom="paragraph">
              <wp:posOffset>-1905</wp:posOffset>
            </wp:positionV>
            <wp:extent cx="2879725" cy="4513580"/>
            <wp:effectExtent l="0" t="0" r="0" b="1270"/>
            <wp:wrapSquare wrapText="bothSides"/>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79725" cy="4513580"/>
                    </a:xfrm>
                    <a:prstGeom prst="rect">
                      <a:avLst/>
                    </a:prstGeom>
                  </pic:spPr>
                </pic:pic>
              </a:graphicData>
            </a:graphic>
            <wp14:sizeRelH relativeFrom="page">
              <wp14:pctWidth>0</wp14:pctWidth>
            </wp14:sizeRelH>
            <wp14:sizeRelV relativeFrom="page">
              <wp14:pctHeight>0</wp14:pctHeight>
            </wp14:sizeRelV>
          </wp:anchor>
        </w:drawing>
      </w:r>
      <w:r w:rsidR="000734B3">
        <w:rPr>
          <w:noProof/>
        </w:rPr>
        <mc:AlternateContent>
          <mc:Choice Requires="wps">
            <w:drawing>
              <wp:anchor distT="45720" distB="45720" distL="114300" distR="114300" simplePos="0" relativeHeight="251746816" behindDoc="0" locked="0" layoutInCell="1" allowOverlap="1" wp14:anchorId="6F493B6E" wp14:editId="6779EB9C">
                <wp:simplePos x="0" y="0"/>
                <wp:positionH relativeFrom="column">
                  <wp:posOffset>269446</wp:posOffset>
                </wp:positionH>
                <wp:positionV relativeFrom="paragraph">
                  <wp:posOffset>129408</wp:posOffset>
                </wp:positionV>
                <wp:extent cx="369988" cy="269563"/>
                <wp:effectExtent l="0" t="0" r="11430" b="16510"/>
                <wp:wrapNone/>
                <wp:docPr id="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988" cy="269563"/>
                        </a:xfrm>
                        <a:prstGeom prst="rect">
                          <a:avLst/>
                        </a:prstGeom>
                        <a:solidFill>
                          <a:srgbClr val="FFFFFF"/>
                        </a:solidFill>
                        <a:ln w="9525">
                          <a:solidFill>
                            <a:srgbClr val="000000"/>
                          </a:solidFill>
                          <a:miter lim="800000"/>
                          <a:headEnd/>
                          <a:tailEnd/>
                        </a:ln>
                      </wps:spPr>
                      <wps:txbx>
                        <w:txbxContent>
                          <w:p w:rsidR="000734B3" w:rsidRDefault="000734B3" w:rsidP="000734B3">
                            <w: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493B6E" id="_x0000_s1034" type="#_x0000_t202" style="position:absolute;margin-left:21.2pt;margin-top:10.2pt;width:29.15pt;height:21.25pt;z-index:25174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">
                <v:textbox>
                  <w:txbxContent>
                    <w:p w:rsidR="000734B3" w:rsidRDefault="000734B3" w:rsidP="000734B3">
                      <w:r>
                        <w:t>7</w:t>
                      </w:r>
                      <w:r>
                        <w:t>)</w:t>
                      </w:r>
                    </w:p>
                  </w:txbxContent>
                </v:textbox>
              </v:shape>
            </w:pict>
          </mc:Fallback>
        </mc:AlternateContent>
      </w:r>
      <w:r w:rsidR="00CC570E">
        <w:rPr>
          <w:noProof/>
        </w:rPr>
        <w:drawing>
          <wp:inline distT="0" distB="0" distL="0" distR="0" wp14:anchorId="030A31EA" wp14:editId="11F5CA16">
            <wp:extent cx="2764343" cy="4411917"/>
            <wp:effectExtent l="0" t="0" r="0" b="825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92625" cy="4457056"/>
                    </a:xfrm>
                    <a:prstGeom prst="rect">
                      <a:avLst/>
                    </a:prstGeom>
                  </pic:spPr>
                </pic:pic>
              </a:graphicData>
            </a:graphic>
          </wp:inline>
        </w:drawing>
      </w:r>
    </w:p>
    <w:p w:rsidR="002A4481" w:rsidRDefault="002A4481" w:rsidP="00D65348">
      <w:pPr>
        <w:rPr>
          <w:noProof/>
        </w:rPr>
      </w:pPr>
    </w:p>
    <w:p w:rsidR="002A4481" w:rsidRDefault="002A4481" w:rsidP="00D65348">
      <w:pPr>
        <w:rPr>
          <w:noProof/>
        </w:rPr>
      </w:pPr>
    </w:p>
    <w:p w:rsidR="002A4481" w:rsidRDefault="002A4481" w:rsidP="00D65348">
      <w:pPr>
        <w:rPr>
          <w:noProof/>
        </w:rPr>
      </w:pPr>
    </w:p>
    <w:p w:rsidR="002A4481" w:rsidRDefault="002A4481" w:rsidP="00D65348">
      <w:pPr>
        <w:rPr>
          <w:noProof/>
        </w:rPr>
      </w:pPr>
    </w:p>
    <w:p w:rsidR="002A4481" w:rsidRDefault="002A4481" w:rsidP="00D65348">
      <w:pPr>
        <w:rPr>
          <w:noProof/>
        </w:rPr>
      </w:pPr>
    </w:p>
    <w:p w:rsidR="002A4481" w:rsidRDefault="002A4481" w:rsidP="00D65348">
      <w:pPr>
        <w:rPr>
          <w:noProof/>
        </w:rPr>
      </w:pPr>
    </w:p>
    <w:p w:rsidR="002A4481" w:rsidRDefault="002A4481" w:rsidP="00D65348">
      <w:pPr>
        <w:rPr>
          <w:noProof/>
        </w:rPr>
      </w:pPr>
    </w:p>
    <w:p w:rsidR="002A4481" w:rsidRDefault="002A4481" w:rsidP="00D65348">
      <w:pPr>
        <w:rPr>
          <w:noProof/>
        </w:rPr>
      </w:pPr>
    </w:p>
    <w:p w:rsidR="002A4481" w:rsidRDefault="002A4481" w:rsidP="00D65348">
      <w:pPr>
        <w:rPr>
          <w:noProof/>
        </w:rPr>
      </w:pPr>
    </w:p>
    <w:p w:rsidR="002A4481" w:rsidRDefault="002A4481" w:rsidP="00D65348">
      <w:pPr>
        <w:rPr>
          <w:noProof/>
        </w:rPr>
      </w:pPr>
    </w:p>
    <w:p w:rsidR="002A4481" w:rsidRDefault="002A4481" w:rsidP="00D65348">
      <w:pPr>
        <w:rPr>
          <w:noProof/>
        </w:rPr>
      </w:pPr>
    </w:p>
    <w:p w:rsidR="002A4481" w:rsidRDefault="002A4481" w:rsidP="00D65348">
      <w:pPr>
        <w:rPr>
          <w:noProof/>
        </w:rPr>
      </w:pPr>
    </w:p>
    <w:p w:rsidR="002A4481" w:rsidRDefault="002A4481" w:rsidP="00D65348">
      <w:pPr>
        <w:rPr>
          <w:noProof/>
        </w:rPr>
      </w:pPr>
    </w:p>
    <w:p w:rsidR="000734B3" w:rsidRDefault="008609F5" w:rsidP="008609F5">
      <w:pPr>
        <w:pStyle w:val="Listenabsatz"/>
        <w:numPr>
          <w:ilvl w:val="0"/>
          <w:numId w:val="39"/>
        </w:numPr>
        <w:rPr>
          <w:noProof/>
        </w:rPr>
      </w:pPr>
      <w:r>
        <w:rPr>
          <w:noProof/>
        </w:rPr>
        <w:lastRenderedPageBreak/>
        <w:t xml:space="preserve">) Wenn auf die </w:t>
      </w:r>
      <w:r w:rsidR="002A4481">
        <w:rPr>
          <w:noProof/>
        </w:rPr>
        <w:t>GPS-Genauigkeit geklickt wird, können weitere Informationen zu den aktuellen Genauigkeitswerten erhahlten werden. Hier sit auch eine Satellitenanzeige vorhanden und das Korrekturalter.</w:t>
      </w:r>
    </w:p>
    <w:p w:rsidR="00103D32" w:rsidRDefault="002A4481" w:rsidP="00103D32">
      <w:pPr>
        <w:ind w:left="360"/>
        <w:rPr>
          <w:noProof/>
        </w:rPr>
      </w:pPr>
      <w:r>
        <w:rPr>
          <w:noProof/>
        </w:rPr>
        <w:drawing>
          <wp:anchor distT="0" distB="0" distL="114300" distR="114300" simplePos="0" relativeHeight="251757056" behindDoc="0" locked="0" layoutInCell="1" allowOverlap="1">
            <wp:simplePos x="0" y="0"/>
            <wp:positionH relativeFrom="column">
              <wp:posOffset>262274</wp:posOffset>
            </wp:positionH>
            <wp:positionV relativeFrom="paragraph">
              <wp:posOffset>15130</wp:posOffset>
            </wp:positionV>
            <wp:extent cx="2644775" cy="4191000"/>
            <wp:effectExtent l="0" t="0" r="3175" b="0"/>
            <wp:wrapSquare wrapText="bothSides"/>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44775" cy="4191000"/>
                    </a:xfrm>
                    <a:prstGeom prst="rect">
                      <a:avLst/>
                    </a:prstGeom>
                  </pic:spPr>
                </pic:pic>
              </a:graphicData>
            </a:graphic>
            <wp14:sizeRelH relativeFrom="page">
              <wp14:pctWidth>0</wp14:pctWidth>
            </wp14:sizeRelH>
            <wp14:sizeRelV relativeFrom="page">
              <wp14:pctHeight>0</wp14:pctHeight>
            </wp14:sizeRelV>
          </wp:anchor>
        </w:drawing>
      </w:r>
      <w:r w:rsidR="00BA7E6B">
        <w:rPr>
          <w:noProof/>
        </w:rPr>
        <w:drawing>
          <wp:inline distT="0" distB="0" distL="0" distR="0" wp14:anchorId="722D619C" wp14:editId="0166F98D">
            <wp:extent cx="2629010" cy="4202011"/>
            <wp:effectExtent l="0" t="0" r="0" b="8255"/>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29603" cy="4202959"/>
                    </a:xfrm>
                    <a:prstGeom prst="rect">
                      <a:avLst/>
                    </a:prstGeom>
                  </pic:spPr>
                </pic:pic>
              </a:graphicData>
            </a:graphic>
          </wp:inline>
        </w:drawing>
      </w:r>
    </w:p>
    <w:p w:rsidR="00103D32" w:rsidRPr="00701CF9" w:rsidRDefault="00103D32" w:rsidP="00D65348"/>
    <w:sectPr w:rsidR="00103D32" w:rsidRPr="00701CF9" w:rsidSect="000875FF">
      <w:headerReference w:type="even" r:id="rId32"/>
      <w:headerReference w:type="default" r:id="rId33"/>
      <w:footerReference w:type="even" r:id="rId34"/>
      <w:footerReference w:type="default" r:id="rId35"/>
      <w:headerReference w:type="first" r:id="rId36"/>
      <w:footerReference w:type="first" r:id="rId37"/>
      <w:type w:val="continuous"/>
      <w:pgSz w:w="11906" w:h="16838"/>
      <w:pgMar w:top="1135" w:right="1417" w:bottom="1134" w:left="1417" w:header="708" w:footer="708"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412F5" w:rsidRDefault="00F412F5">
      <w:r>
        <w:separator/>
      </w:r>
    </w:p>
  </w:endnote>
  <w:endnote w:type="continuationSeparator" w:id="0">
    <w:p w:rsidR="00F412F5" w:rsidRDefault="00F412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12F5" w:rsidRDefault="00F412F5">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12F5" w:rsidRDefault="00F412F5">
    <w:pPr>
      <w:pStyle w:val="Fuzeile"/>
      <w:tabs>
        <w:tab w:val="clear" w:pos="4536"/>
      </w:tabs>
      <w:rPr>
        <w:rFonts w:cs="Arial"/>
        <w:sz w:val="16"/>
      </w:rPr>
    </w:pPr>
    <w:r>
      <w:rPr>
        <w:rFonts w:cs="Arial"/>
        <w:noProof/>
        <w:sz w:val="20"/>
      </w:rPr>
      <mc:AlternateContent>
        <mc:Choice Requires="wps">
          <w:drawing>
            <wp:anchor distT="0" distB="0" distL="114300" distR="114300" simplePos="0" relativeHeight="251657728" behindDoc="0" locked="0" layoutInCell="1" allowOverlap="1" wp14:anchorId="259F7C87" wp14:editId="7279168A">
              <wp:simplePos x="0" y="0"/>
              <wp:positionH relativeFrom="column">
                <wp:posOffset>-114300</wp:posOffset>
              </wp:positionH>
              <wp:positionV relativeFrom="paragraph">
                <wp:posOffset>98425</wp:posOffset>
              </wp:positionV>
              <wp:extent cx="6057900" cy="0"/>
              <wp:effectExtent l="9525" t="12700" r="9525" b="6350"/>
              <wp:wrapNone/>
              <wp:docPr id="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BDF90E" id="Line 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7.75pt" to="468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QDCEgIAACgEAAAOAAAAZHJzL2Uyb0RvYy54bWysU8uu2jAQ3VfqP1jeQxIau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"/>
          </w:pict>
        </mc:Fallback>
      </mc:AlternateContent>
    </w:r>
  </w:p>
  <w:p w:rsidR="00F412F5" w:rsidRDefault="004A7C8B">
    <w:pPr>
      <w:pStyle w:val="Fuzeile"/>
      <w:tabs>
        <w:tab w:val="clear" w:pos="4536"/>
      </w:tabs>
      <w:rPr>
        <w:rFonts w:cs="Arial"/>
        <w:sz w:val="20"/>
      </w:rPr>
    </w:pPr>
    <w:r>
      <w:rPr>
        <w:rFonts w:cs="Arial"/>
        <w:sz w:val="16"/>
      </w:rPr>
      <w:t>02</w:t>
    </w:r>
    <w:r w:rsidR="00DC16D3">
      <w:rPr>
        <w:rFonts w:cs="Arial"/>
        <w:sz w:val="16"/>
      </w:rPr>
      <w:t>.0</w:t>
    </w:r>
    <w:r>
      <w:rPr>
        <w:rFonts w:cs="Arial"/>
        <w:sz w:val="16"/>
      </w:rPr>
      <w:t>8</w:t>
    </w:r>
    <w:r w:rsidR="00F412F5">
      <w:rPr>
        <w:rFonts w:cs="Arial"/>
        <w:sz w:val="16"/>
      </w:rPr>
      <w:t>.2022</w:t>
    </w:r>
    <w:r w:rsidR="00F412F5">
      <w:rPr>
        <w:rFonts w:cs="Arial"/>
        <w:sz w:val="16"/>
      </w:rPr>
      <w:tab/>
    </w:r>
    <w:r w:rsidR="00F412F5">
      <w:rPr>
        <w:rFonts w:cs="Arial"/>
        <w:sz w:val="20"/>
      </w:rPr>
      <w:t xml:space="preserve">Seite </w:t>
    </w:r>
    <w:r w:rsidR="00F412F5">
      <w:rPr>
        <w:rFonts w:cs="Arial"/>
        <w:sz w:val="20"/>
      </w:rPr>
      <w:fldChar w:fldCharType="begin"/>
    </w:r>
    <w:r w:rsidR="00F412F5">
      <w:rPr>
        <w:rFonts w:cs="Arial"/>
        <w:sz w:val="20"/>
      </w:rPr>
      <w:instrText xml:space="preserve"> PAGE </w:instrText>
    </w:r>
    <w:r w:rsidR="00F412F5">
      <w:rPr>
        <w:rFonts w:cs="Arial"/>
        <w:sz w:val="20"/>
      </w:rPr>
      <w:fldChar w:fldCharType="separate"/>
    </w:r>
    <w:r w:rsidR="006A2BF2">
      <w:rPr>
        <w:rFonts w:cs="Arial"/>
        <w:noProof/>
        <w:sz w:val="20"/>
      </w:rPr>
      <w:t>2</w:t>
    </w:r>
    <w:r w:rsidR="00F412F5">
      <w:rPr>
        <w:rFonts w:cs="Arial"/>
        <w:sz w:val="20"/>
      </w:rPr>
      <w:fldChar w:fldCharType="end"/>
    </w:r>
    <w:r w:rsidR="00F412F5">
      <w:rPr>
        <w:rFonts w:cs="Arial"/>
        <w:sz w:val="20"/>
      </w:rPr>
      <w:t xml:space="preserve"> von </w:t>
    </w:r>
    <w:r w:rsidR="00F412F5">
      <w:rPr>
        <w:rFonts w:cs="Arial"/>
        <w:sz w:val="20"/>
      </w:rPr>
      <w:fldChar w:fldCharType="begin"/>
    </w:r>
    <w:r w:rsidR="00F412F5">
      <w:rPr>
        <w:rFonts w:cs="Arial"/>
        <w:sz w:val="20"/>
      </w:rPr>
      <w:instrText xml:space="preserve"> NUMPAGES </w:instrText>
    </w:r>
    <w:r w:rsidR="00F412F5">
      <w:rPr>
        <w:rFonts w:cs="Arial"/>
        <w:sz w:val="20"/>
      </w:rPr>
      <w:fldChar w:fldCharType="separate"/>
    </w:r>
    <w:r w:rsidR="006A2BF2">
      <w:rPr>
        <w:rFonts w:cs="Arial"/>
        <w:noProof/>
        <w:sz w:val="20"/>
      </w:rPr>
      <w:t>9</w:t>
    </w:r>
    <w:r w:rsidR="00F412F5">
      <w:rPr>
        <w:rFonts w:cs="Arial"/>
        <w:sz w:val="20"/>
      </w:rPr>
      <w:fldChar w:fldCharType="end"/>
    </w:r>
  </w:p>
  <w:p w:rsidR="00F412F5" w:rsidRDefault="00F412F5" w:rsidP="006634C4">
    <w:pPr>
      <w:pStyle w:val="Fuzeile"/>
      <w:tabs>
        <w:tab w:val="clear" w:pos="4536"/>
        <w:tab w:val="center" w:pos="4500"/>
      </w:tabs>
      <w:rPr>
        <w:rFonts w:cs="Arial"/>
        <w:sz w:val="20"/>
      </w:rPr>
    </w:pPr>
    <w:r>
      <w:rPr>
        <w:rFonts w:cs="Arial"/>
        <w:sz w:val="20"/>
      </w:rPr>
      <w:t xml:space="preserve">Erstellt von </w:t>
    </w:r>
    <w:r w:rsidR="00DC16D3">
      <w:rPr>
        <w:rFonts w:cs="Arial"/>
        <w:sz w:val="20"/>
      </w:rPr>
      <w:t>Stephanie Gabler</w:t>
    </w:r>
    <w:r>
      <w:rPr>
        <w:rFonts w:cs="Arial"/>
        <w:sz w:val="20"/>
      </w:rPr>
      <w:t xml:space="preserve"> (LGL, Ref.36)</w:t>
    </w:r>
    <w:r>
      <w:rPr>
        <w:rFonts w:cs="Arial"/>
        <w:sz w:val="20"/>
      </w:rPr>
      <w:tab/>
    </w:r>
    <w:r>
      <w:rPr>
        <w:rFonts w:cs="Arial"/>
        <w:sz w:val="20"/>
      </w:rPr>
      <w:tab/>
    </w:r>
  </w:p>
  <w:p w:rsidR="00F412F5" w:rsidRDefault="00F412F5" w:rsidP="002D1BFD">
    <w:pPr>
      <w:tabs>
        <w:tab w:val="left" w:pos="5547"/>
      </w:tabs>
      <w:rPr>
        <w:rFonts w:cs="Arial"/>
        <w:sz w:val="20"/>
      </w:rPr>
    </w:pPr>
    <w:r>
      <w:rPr>
        <w:rFonts w:cs="Arial"/>
        <w:sz w:val="20"/>
      </w:rP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12F5" w:rsidRDefault="00F412F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412F5" w:rsidRDefault="00F412F5">
      <w:r>
        <w:separator/>
      </w:r>
    </w:p>
  </w:footnote>
  <w:footnote w:type="continuationSeparator" w:id="0">
    <w:p w:rsidR="00F412F5" w:rsidRDefault="00F412F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12F5" w:rsidRDefault="00F412F5">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12F5" w:rsidRDefault="00F412F5">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412F5" w:rsidRDefault="00F412F5">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22B7873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pt;height:14.55pt" o:bullet="t">
        <v:imagedata r:id="rId1" o:title="Achtung"/>
      </v:shape>
    </w:pict>
  </w:numPicBullet>
  <w:numPicBullet w:numPicBulletId="1">
    <w:pict>
      <v:shape w14:anchorId="1A3AEBBF" id="_x0000_i1027" type="#_x0000_t75" style="width:20in;height:1261.45pt;visibility:visible;mso-wrap-style:square" o:bullet="t">
        <v:imagedata r:id="rId2" o:title="1920px-Achtung"/>
      </v:shape>
    </w:pict>
  </w:numPicBullet>
  <w:abstractNum w:abstractNumId="0" w15:restartNumberingAfterBreak="0">
    <w:nsid w:val="0AB041D9"/>
    <w:multiLevelType w:val="hybridMultilevel"/>
    <w:tmpl w:val="9028E0D4"/>
    <w:lvl w:ilvl="0" w:tplc="2C4A768E">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1" w15:restartNumberingAfterBreak="0">
    <w:nsid w:val="0AE772BB"/>
    <w:multiLevelType w:val="hybridMultilevel"/>
    <w:tmpl w:val="E8F6DEFA"/>
    <w:lvl w:ilvl="0" w:tplc="87509296">
      <w:start w:val="38"/>
      <w:numFmt w:val="bullet"/>
      <w:lvlText w:val="-"/>
      <w:lvlJc w:val="left"/>
      <w:pPr>
        <w:ind w:left="3900" w:hanging="360"/>
      </w:pPr>
      <w:rPr>
        <w:rFonts w:ascii="Arial" w:eastAsia="Times New Roman" w:hAnsi="Arial" w:cs="Arial" w:hint="default"/>
        <w:b w:val="0"/>
      </w:rPr>
    </w:lvl>
    <w:lvl w:ilvl="1" w:tplc="04070003" w:tentative="1">
      <w:start w:val="1"/>
      <w:numFmt w:val="bullet"/>
      <w:lvlText w:val="o"/>
      <w:lvlJc w:val="left"/>
      <w:pPr>
        <w:ind w:left="4620" w:hanging="360"/>
      </w:pPr>
      <w:rPr>
        <w:rFonts w:ascii="Courier New" w:hAnsi="Courier New" w:cs="Courier New" w:hint="default"/>
      </w:rPr>
    </w:lvl>
    <w:lvl w:ilvl="2" w:tplc="04070005" w:tentative="1">
      <w:start w:val="1"/>
      <w:numFmt w:val="bullet"/>
      <w:lvlText w:val=""/>
      <w:lvlJc w:val="left"/>
      <w:pPr>
        <w:ind w:left="5340" w:hanging="360"/>
      </w:pPr>
      <w:rPr>
        <w:rFonts w:ascii="Wingdings" w:hAnsi="Wingdings" w:hint="default"/>
      </w:rPr>
    </w:lvl>
    <w:lvl w:ilvl="3" w:tplc="04070001" w:tentative="1">
      <w:start w:val="1"/>
      <w:numFmt w:val="bullet"/>
      <w:lvlText w:val=""/>
      <w:lvlJc w:val="left"/>
      <w:pPr>
        <w:ind w:left="6060" w:hanging="360"/>
      </w:pPr>
      <w:rPr>
        <w:rFonts w:ascii="Symbol" w:hAnsi="Symbol" w:hint="default"/>
      </w:rPr>
    </w:lvl>
    <w:lvl w:ilvl="4" w:tplc="04070003" w:tentative="1">
      <w:start w:val="1"/>
      <w:numFmt w:val="bullet"/>
      <w:lvlText w:val="o"/>
      <w:lvlJc w:val="left"/>
      <w:pPr>
        <w:ind w:left="6780" w:hanging="360"/>
      </w:pPr>
      <w:rPr>
        <w:rFonts w:ascii="Courier New" w:hAnsi="Courier New" w:cs="Courier New" w:hint="default"/>
      </w:rPr>
    </w:lvl>
    <w:lvl w:ilvl="5" w:tplc="04070005" w:tentative="1">
      <w:start w:val="1"/>
      <w:numFmt w:val="bullet"/>
      <w:lvlText w:val=""/>
      <w:lvlJc w:val="left"/>
      <w:pPr>
        <w:ind w:left="7500" w:hanging="360"/>
      </w:pPr>
      <w:rPr>
        <w:rFonts w:ascii="Wingdings" w:hAnsi="Wingdings" w:hint="default"/>
      </w:rPr>
    </w:lvl>
    <w:lvl w:ilvl="6" w:tplc="04070001" w:tentative="1">
      <w:start w:val="1"/>
      <w:numFmt w:val="bullet"/>
      <w:lvlText w:val=""/>
      <w:lvlJc w:val="left"/>
      <w:pPr>
        <w:ind w:left="8220" w:hanging="360"/>
      </w:pPr>
      <w:rPr>
        <w:rFonts w:ascii="Symbol" w:hAnsi="Symbol" w:hint="default"/>
      </w:rPr>
    </w:lvl>
    <w:lvl w:ilvl="7" w:tplc="04070003" w:tentative="1">
      <w:start w:val="1"/>
      <w:numFmt w:val="bullet"/>
      <w:lvlText w:val="o"/>
      <w:lvlJc w:val="left"/>
      <w:pPr>
        <w:ind w:left="8940" w:hanging="360"/>
      </w:pPr>
      <w:rPr>
        <w:rFonts w:ascii="Courier New" w:hAnsi="Courier New" w:cs="Courier New" w:hint="default"/>
      </w:rPr>
    </w:lvl>
    <w:lvl w:ilvl="8" w:tplc="04070005" w:tentative="1">
      <w:start w:val="1"/>
      <w:numFmt w:val="bullet"/>
      <w:lvlText w:val=""/>
      <w:lvlJc w:val="left"/>
      <w:pPr>
        <w:ind w:left="9660" w:hanging="360"/>
      </w:pPr>
      <w:rPr>
        <w:rFonts w:ascii="Wingdings" w:hAnsi="Wingdings" w:hint="default"/>
      </w:rPr>
    </w:lvl>
  </w:abstractNum>
  <w:abstractNum w:abstractNumId="2" w15:restartNumberingAfterBreak="0">
    <w:nsid w:val="0BA0218D"/>
    <w:multiLevelType w:val="hybridMultilevel"/>
    <w:tmpl w:val="E58E3D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C5D0E7F"/>
    <w:multiLevelType w:val="hybridMultilevel"/>
    <w:tmpl w:val="E53CD368"/>
    <w:lvl w:ilvl="0" w:tplc="CE9A7544">
      <w:start w:val="38"/>
      <w:numFmt w:val="bullet"/>
      <w:lvlText w:val="-"/>
      <w:lvlJc w:val="left"/>
      <w:pPr>
        <w:ind w:left="360" w:hanging="360"/>
      </w:pPr>
      <w:rPr>
        <w:rFonts w:ascii="Arial" w:eastAsia="Times New Roman" w:hAnsi="Arial" w:cs="Arial" w:hint="default"/>
        <w:b/>
      </w:rPr>
    </w:lvl>
    <w:lvl w:ilvl="1" w:tplc="04070003">
      <w:start w:val="1"/>
      <w:numFmt w:val="bullet"/>
      <w:lvlText w:val="o"/>
      <w:lvlJc w:val="left"/>
      <w:pPr>
        <w:ind w:left="1353"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EC01F38"/>
    <w:multiLevelType w:val="hybridMultilevel"/>
    <w:tmpl w:val="9C027094"/>
    <w:lvl w:ilvl="0" w:tplc="E2D22646">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581259C"/>
    <w:multiLevelType w:val="hybridMultilevel"/>
    <w:tmpl w:val="4266C22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CDF5FAD"/>
    <w:multiLevelType w:val="hybridMultilevel"/>
    <w:tmpl w:val="86C4903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DBF6269"/>
    <w:multiLevelType w:val="hybridMultilevel"/>
    <w:tmpl w:val="489E6A5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1FA368F9"/>
    <w:multiLevelType w:val="hybridMultilevel"/>
    <w:tmpl w:val="A8F42BD0"/>
    <w:lvl w:ilvl="0" w:tplc="2BB8A88C">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28503A1B"/>
    <w:multiLevelType w:val="hybridMultilevel"/>
    <w:tmpl w:val="1BDC2BB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EB63DA7"/>
    <w:multiLevelType w:val="hybridMultilevel"/>
    <w:tmpl w:val="D27EA50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15:restartNumberingAfterBreak="0">
    <w:nsid w:val="374D4744"/>
    <w:multiLevelType w:val="hybridMultilevel"/>
    <w:tmpl w:val="5DB45C94"/>
    <w:lvl w:ilvl="0" w:tplc="0CCA1E2E">
      <w:start w:val="1"/>
      <w:numFmt w:val="bullet"/>
      <w:lvlText w:val=""/>
      <w:lvlPicBulletId w:val="0"/>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B847176"/>
    <w:multiLevelType w:val="hybridMultilevel"/>
    <w:tmpl w:val="D3389EC2"/>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 w15:restartNumberingAfterBreak="0">
    <w:nsid w:val="3DA36225"/>
    <w:multiLevelType w:val="hybridMultilevel"/>
    <w:tmpl w:val="F17E19CE"/>
    <w:lvl w:ilvl="0" w:tplc="D108D034">
      <w:start w:val="38"/>
      <w:numFmt w:val="bullet"/>
      <w:lvlText w:val="-"/>
      <w:lvlJc w:val="left"/>
      <w:pPr>
        <w:ind w:left="720" w:hanging="360"/>
      </w:pPr>
      <w:rPr>
        <w:rFonts w:ascii="Arial" w:eastAsia="Times New Roman" w:hAnsi="Arial" w:cs="Arial"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455D552C"/>
    <w:multiLevelType w:val="hybridMultilevel"/>
    <w:tmpl w:val="71B22C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6DC3B44"/>
    <w:multiLevelType w:val="hybridMultilevel"/>
    <w:tmpl w:val="D584CC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7320983"/>
    <w:multiLevelType w:val="hybridMultilevel"/>
    <w:tmpl w:val="A886C710"/>
    <w:lvl w:ilvl="0" w:tplc="6FACBCA6">
      <w:start w:val="38"/>
      <w:numFmt w:val="bullet"/>
      <w:lvlText w:val="-"/>
      <w:lvlJc w:val="left"/>
      <w:pPr>
        <w:ind w:left="3900" w:hanging="360"/>
      </w:pPr>
      <w:rPr>
        <w:rFonts w:ascii="Arial" w:eastAsia="Times New Roman" w:hAnsi="Arial" w:cs="Arial" w:hint="default"/>
      </w:rPr>
    </w:lvl>
    <w:lvl w:ilvl="1" w:tplc="04070003" w:tentative="1">
      <w:start w:val="1"/>
      <w:numFmt w:val="bullet"/>
      <w:lvlText w:val="o"/>
      <w:lvlJc w:val="left"/>
      <w:pPr>
        <w:ind w:left="4620" w:hanging="360"/>
      </w:pPr>
      <w:rPr>
        <w:rFonts w:ascii="Courier New" w:hAnsi="Courier New" w:cs="Courier New" w:hint="default"/>
      </w:rPr>
    </w:lvl>
    <w:lvl w:ilvl="2" w:tplc="04070005" w:tentative="1">
      <w:start w:val="1"/>
      <w:numFmt w:val="bullet"/>
      <w:lvlText w:val=""/>
      <w:lvlJc w:val="left"/>
      <w:pPr>
        <w:ind w:left="5340" w:hanging="360"/>
      </w:pPr>
      <w:rPr>
        <w:rFonts w:ascii="Wingdings" w:hAnsi="Wingdings" w:hint="default"/>
      </w:rPr>
    </w:lvl>
    <w:lvl w:ilvl="3" w:tplc="04070001" w:tentative="1">
      <w:start w:val="1"/>
      <w:numFmt w:val="bullet"/>
      <w:lvlText w:val=""/>
      <w:lvlJc w:val="left"/>
      <w:pPr>
        <w:ind w:left="6060" w:hanging="360"/>
      </w:pPr>
      <w:rPr>
        <w:rFonts w:ascii="Symbol" w:hAnsi="Symbol" w:hint="default"/>
      </w:rPr>
    </w:lvl>
    <w:lvl w:ilvl="4" w:tplc="04070003" w:tentative="1">
      <w:start w:val="1"/>
      <w:numFmt w:val="bullet"/>
      <w:lvlText w:val="o"/>
      <w:lvlJc w:val="left"/>
      <w:pPr>
        <w:ind w:left="6780" w:hanging="360"/>
      </w:pPr>
      <w:rPr>
        <w:rFonts w:ascii="Courier New" w:hAnsi="Courier New" w:cs="Courier New" w:hint="default"/>
      </w:rPr>
    </w:lvl>
    <w:lvl w:ilvl="5" w:tplc="04070005" w:tentative="1">
      <w:start w:val="1"/>
      <w:numFmt w:val="bullet"/>
      <w:lvlText w:val=""/>
      <w:lvlJc w:val="left"/>
      <w:pPr>
        <w:ind w:left="7500" w:hanging="360"/>
      </w:pPr>
      <w:rPr>
        <w:rFonts w:ascii="Wingdings" w:hAnsi="Wingdings" w:hint="default"/>
      </w:rPr>
    </w:lvl>
    <w:lvl w:ilvl="6" w:tplc="04070001" w:tentative="1">
      <w:start w:val="1"/>
      <w:numFmt w:val="bullet"/>
      <w:lvlText w:val=""/>
      <w:lvlJc w:val="left"/>
      <w:pPr>
        <w:ind w:left="8220" w:hanging="360"/>
      </w:pPr>
      <w:rPr>
        <w:rFonts w:ascii="Symbol" w:hAnsi="Symbol" w:hint="default"/>
      </w:rPr>
    </w:lvl>
    <w:lvl w:ilvl="7" w:tplc="04070003" w:tentative="1">
      <w:start w:val="1"/>
      <w:numFmt w:val="bullet"/>
      <w:lvlText w:val="o"/>
      <w:lvlJc w:val="left"/>
      <w:pPr>
        <w:ind w:left="8940" w:hanging="360"/>
      </w:pPr>
      <w:rPr>
        <w:rFonts w:ascii="Courier New" w:hAnsi="Courier New" w:cs="Courier New" w:hint="default"/>
      </w:rPr>
    </w:lvl>
    <w:lvl w:ilvl="8" w:tplc="04070005" w:tentative="1">
      <w:start w:val="1"/>
      <w:numFmt w:val="bullet"/>
      <w:lvlText w:val=""/>
      <w:lvlJc w:val="left"/>
      <w:pPr>
        <w:ind w:left="9660" w:hanging="360"/>
      </w:pPr>
      <w:rPr>
        <w:rFonts w:ascii="Wingdings" w:hAnsi="Wingdings" w:hint="default"/>
      </w:rPr>
    </w:lvl>
  </w:abstractNum>
  <w:abstractNum w:abstractNumId="17" w15:restartNumberingAfterBreak="0">
    <w:nsid w:val="47A83FA7"/>
    <w:multiLevelType w:val="hybridMultilevel"/>
    <w:tmpl w:val="744C2B6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4BD4512A"/>
    <w:multiLevelType w:val="hybridMultilevel"/>
    <w:tmpl w:val="F62C8122"/>
    <w:lvl w:ilvl="0" w:tplc="20D62DE4">
      <w:start w:val="38"/>
      <w:numFmt w:val="bullet"/>
      <w:lvlText w:val="-"/>
      <w:lvlJc w:val="left"/>
      <w:pPr>
        <w:ind w:left="720" w:hanging="360"/>
      </w:pPr>
      <w:rPr>
        <w:rFonts w:ascii="Arial" w:eastAsia="Times New Roman" w:hAnsi="Arial" w:cs="Arial"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C232D70"/>
    <w:multiLevelType w:val="hybridMultilevel"/>
    <w:tmpl w:val="30BC1B5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4E415439"/>
    <w:multiLevelType w:val="hybridMultilevel"/>
    <w:tmpl w:val="07E68740"/>
    <w:lvl w:ilvl="0" w:tplc="89B2FA68">
      <w:start w:val="38"/>
      <w:numFmt w:val="bullet"/>
      <w:lvlText w:val="-"/>
      <w:lvlJc w:val="left"/>
      <w:pPr>
        <w:ind w:left="720" w:hanging="360"/>
      </w:pPr>
      <w:rPr>
        <w:rFonts w:ascii="Arial" w:eastAsia="Times New Roman" w:hAnsi="Arial" w:cs="Arial"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4E876277"/>
    <w:multiLevelType w:val="hybridMultilevel"/>
    <w:tmpl w:val="1ABE603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4EC93252"/>
    <w:multiLevelType w:val="hybridMultilevel"/>
    <w:tmpl w:val="5CAA3C02"/>
    <w:lvl w:ilvl="0" w:tplc="0407000F">
      <w:start w:val="1"/>
      <w:numFmt w:val="decimal"/>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23" w15:restartNumberingAfterBreak="0">
    <w:nsid w:val="5A0B2279"/>
    <w:multiLevelType w:val="hybridMultilevel"/>
    <w:tmpl w:val="1C60D15E"/>
    <w:lvl w:ilvl="0" w:tplc="A6024C8A">
      <w:start w:val="1"/>
      <w:numFmt w:val="decimal"/>
      <w:lvlText w:val="%1.)"/>
      <w:lvlJc w:val="left"/>
      <w:pPr>
        <w:ind w:left="360" w:hanging="360"/>
      </w:pPr>
      <w:rPr>
        <w:rFonts w:hint="default"/>
        <w:sz w:val="28"/>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4" w15:restartNumberingAfterBreak="0">
    <w:nsid w:val="61832BC3"/>
    <w:multiLevelType w:val="hybridMultilevel"/>
    <w:tmpl w:val="7494BC2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62301B33"/>
    <w:multiLevelType w:val="hybridMultilevel"/>
    <w:tmpl w:val="74F2EF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6272057B"/>
    <w:multiLevelType w:val="hybridMultilevel"/>
    <w:tmpl w:val="29921B9E"/>
    <w:lvl w:ilvl="0" w:tplc="AB009574">
      <w:numFmt w:val="bullet"/>
      <w:lvlText w:val="-"/>
      <w:lvlJc w:val="left"/>
      <w:pPr>
        <w:ind w:left="720" w:hanging="360"/>
      </w:pPr>
      <w:rPr>
        <w:rFonts w:ascii="Arial" w:eastAsia="Times New Roman" w:hAnsi="Arial" w:cs="Arial"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6761397E"/>
    <w:multiLevelType w:val="hybridMultilevel"/>
    <w:tmpl w:val="B1F0C3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67807002"/>
    <w:multiLevelType w:val="hybridMultilevel"/>
    <w:tmpl w:val="A4D61D0A"/>
    <w:lvl w:ilvl="0" w:tplc="CE9A7544">
      <w:start w:val="38"/>
      <w:numFmt w:val="bullet"/>
      <w:lvlText w:val="-"/>
      <w:lvlJc w:val="left"/>
      <w:pPr>
        <w:ind w:left="720" w:hanging="360"/>
      </w:pPr>
      <w:rPr>
        <w:rFonts w:ascii="Arial" w:eastAsia="Times New Roman" w:hAnsi="Arial" w:cs="Arial"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6CC871CF"/>
    <w:multiLevelType w:val="hybridMultilevel"/>
    <w:tmpl w:val="DE48F2A4"/>
    <w:lvl w:ilvl="0" w:tplc="D36EDA88">
      <w:start w:val="6"/>
      <w:numFmt w:val="bullet"/>
      <w:lvlText w:val=""/>
      <w:lvlJc w:val="left"/>
      <w:pPr>
        <w:ind w:left="717" w:hanging="360"/>
      </w:pPr>
      <w:rPr>
        <w:rFonts w:ascii="Wingdings" w:eastAsia="Arial" w:hAnsi="Wingdings" w:cs="Arial" w:hint="default"/>
      </w:rPr>
    </w:lvl>
    <w:lvl w:ilvl="1" w:tplc="04070003" w:tentative="1">
      <w:start w:val="1"/>
      <w:numFmt w:val="bullet"/>
      <w:lvlText w:val="o"/>
      <w:lvlJc w:val="left"/>
      <w:pPr>
        <w:ind w:left="1437" w:hanging="360"/>
      </w:pPr>
      <w:rPr>
        <w:rFonts w:ascii="Courier New" w:hAnsi="Courier New" w:cs="Courier New" w:hint="default"/>
      </w:rPr>
    </w:lvl>
    <w:lvl w:ilvl="2" w:tplc="04070005" w:tentative="1">
      <w:start w:val="1"/>
      <w:numFmt w:val="bullet"/>
      <w:lvlText w:val=""/>
      <w:lvlJc w:val="left"/>
      <w:pPr>
        <w:ind w:left="2157" w:hanging="360"/>
      </w:pPr>
      <w:rPr>
        <w:rFonts w:ascii="Wingdings" w:hAnsi="Wingdings" w:hint="default"/>
      </w:rPr>
    </w:lvl>
    <w:lvl w:ilvl="3" w:tplc="04070001" w:tentative="1">
      <w:start w:val="1"/>
      <w:numFmt w:val="bullet"/>
      <w:lvlText w:val=""/>
      <w:lvlJc w:val="left"/>
      <w:pPr>
        <w:ind w:left="2877" w:hanging="360"/>
      </w:pPr>
      <w:rPr>
        <w:rFonts w:ascii="Symbol" w:hAnsi="Symbol" w:hint="default"/>
      </w:rPr>
    </w:lvl>
    <w:lvl w:ilvl="4" w:tplc="04070003" w:tentative="1">
      <w:start w:val="1"/>
      <w:numFmt w:val="bullet"/>
      <w:lvlText w:val="o"/>
      <w:lvlJc w:val="left"/>
      <w:pPr>
        <w:ind w:left="3597" w:hanging="360"/>
      </w:pPr>
      <w:rPr>
        <w:rFonts w:ascii="Courier New" w:hAnsi="Courier New" w:cs="Courier New" w:hint="default"/>
      </w:rPr>
    </w:lvl>
    <w:lvl w:ilvl="5" w:tplc="04070005" w:tentative="1">
      <w:start w:val="1"/>
      <w:numFmt w:val="bullet"/>
      <w:lvlText w:val=""/>
      <w:lvlJc w:val="left"/>
      <w:pPr>
        <w:ind w:left="4317" w:hanging="360"/>
      </w:pPr>
      <w:rPr>
        <w:rFonts w:ascii="Wingdings" w:hAnsi="Wingdings" w:hint="default"/>
      </w:rPr>
    </w:lvl>
    <w:lvl w:ilvl="6" w:tplc="04070001" w:tentative="1">
      <w:start w:val="1"/>
      <w:numFmt w:val="bullet"/>
      <w:lvlText w:val=""/>
      <w:lvlJc w:val="left"/>
      <w:pPr>
        <w:ind w:left="5037" w:hanging="360"/>
      </w:pPr>
      <w:rPr>
        <w:rFonts w:ascii="Symbol" w:hAnsi="Symbol" w:hint="default"/>
      </w:rPr>
    </w:lvl>
    <w:lvl w:ilvl="7" w:tplc="04070003" w:tentative="1">
      <w:start w:val="1"/>
      <w:numFmt w:val="bullet"/>
      <w:lvlText w:val="o"/>
      <w:lvlJc w:val="left"/>
      <w:pPr>
        <w:ind w:left="5757" w:hanging="360"/>
      </w:pPr>
      <w:rPr>
        <w:rFonts w:ascii="Courier New" w:hAnsi="Courier New" w:cs="Courier New" w:hint="default"/>
      </w:rPr>
    </w:lvl>
    <w:lvl w:ilvl="8" w:tplc="04070005" w:tentative="1">
      <w:start w:val="1"/>
      <w:numFmt w:val="bullet"/>
      <w:lvlText w:val=""/>
      <w:lvlJc w:val="left"/>
      <w:pPr>
        <w:ind w:left="6477" w:hanging="360"/>
      </w:pPr>
      <w:rPr>
        <w:rFonts w:ascii="Wingdings" w:hAnsi="Wingdings" w:hint="default"/>
      </w:rPr>
    </w:lvl>
  </w:abstractNum>
  <w:abstractNum w:abstractNumId="30" w15:restartNumberingAfterBreak="0">
    <w:nsid w:val="73AB3E0C"/>
    <w:multiLevelType w:val="hybridMultilevel"/>
    <w:tmpl w:val="F65851A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75F45FDF"/>
    <w:multiLevelType w:val="hybridMultilevel"/>
    <w:tmpl w:val="B996249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2" w15:restartNumberingAfterBreak="0">
    <w:nsid w:val="76323AD3"/>
    <w:multiLevelType w:val="hybridMultilevel"/>
    <w:tmpl w:val="030EAC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7682303F"/>
    <w:multiLevelType w:val="hybridMultilevel"/>
    <w:tmpl w:val="3FC4D51C"/>
    <w:lvl w:ilvl="0" w:tplc="3A7E80EC">
      <w:start w:val="1"/>
      <w:numFmt w:val="bullet"/>
      <w:lvlText w:val="-"/>
      <w:lvlJc w:val="left"/>
      <w:pPr>
        <w:ind w:left="1068" w:hanging="360"/>
      </w:pPr>
      <w:rPr>
        <w:rFonts w:ascii="Arial" w:eastAsia="Times New Roman" w:hAnsi="Arial" w:cs="Arial" w:hint="default"/>
      </w:rPr>
    </w:lvl>
    <w:lvl w:ilvl="1" w:tplc="04070003">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34" w15:restartNumberingAfterBreak="0">
    <w:nsid w:val="795B784F"/>
    <w:multiLevelType w:val="hybridMultilevel"/>
    <w:tmpl w:val="5CB272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7AB66A9A"/>
    <w:multiLevelType w:val="hybridMultilevel"/>
    <w:tmpl w:val="421239BE"/>
    <w:lvl w:ilvl="0" w:tplc="CE9A7544">
      <w:start w:val="38"/>
      <w:numFmt w:val="bullet"/>
      <w:lvlText w:val="-"/>
      <w:lvlJc w:val="left"/>
      <w:pPr>
        <w:ind w:left="360" w:hanging="360"/>
      </w:pPr>
      <w:rPr>
        <w:rFonts w:ascii="Arial" w:eastAsia="Times New Roman" w:hAnsi="Arial" w:cs="Arial" w:hint="default"/>
        <w:b/>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6" w15:restartNumberingAfterBreak="0">
    <w:nsid w:val="7AC118AC"/>
    <w:multiLevelType w:val="hybridMultilevel"/>
    <w:tmpl w:val="5B8EF3E2"/>
    <w:lvl w:ilvl="0" w:tplc="0407000F">
      <w:start w:val="1"/>
      <w:numFmt w:val="decimal"/>
      <w:lvlText w:val="%1."/>
      <w:lvlJc w:val="left"/>
      <w:pPr>
        <w:ind w:left="783" w:hanging="360"/>
      </w:pPr>
    </w:lvl>
    <w:lvl w:ilvl="1" w:tplc="04070019" w:tentative="1">
      <w:start w:val="1"/>
      <w:numFmt w:val="lowerLetter"/>
      <w:lvlText w:val="%2."/>
      <w:lvlJc w:val="left"/>
      <w:pPr>
        <w:ind w:left="1503" w:hanging="360"/>
      </w:pPr>
    </w:lvl>
    <w:lvl w:ilvl="2" w:tplc="0407001B" w:tentative="1">
      <w:start w:val="1"/>
      <w:numFmt w:val="lowerRoman"/>
      <w:lvlText w:val="%3."/>
      <w:lvlJc w:val="right"/>
      <w:pPr>
        <w:ind w:left="2223" w:hanging="180"/>
      </w:pPr>
    </w:lvl>
    <w:lvl w:ilvl="3" w:tplc="0407000F" w:tentative="1">
      <w:start w:val="1"/>
      <w:numFmt w:val="decimal"/>
      <w:lvlText w:val="%4."/>
      <w:lvlJc w:val="left"/>
      <w:pPr>
        <w:ind w:left="2943" w:hanging="360"/>
      </w:pPr>
    </w:lvl>
    <w:lvl w:ilvl="4" w:tplc="04070019" w:tentative="1">
      <w:start w:val="1"/>
      <w:numFmt w:val="lowerLetter"/>
      <w:lvlText w:val="%5."/>
      <w:lvlJc w:val="left"/>
      <w:pPr>
        <w:ind w:left="3663" w:hanging="360"/>
      </w:pPr>
    </w:lvl>
    <w:lvl w:ilvl="5" w:tplc="0407001B" w:tentative="1">
      <w:start w:val="1"/>
      <w:numFmt w:val="lowerRoman"/>
      <w:lvlText w:val="%6."/>
      <w:lvlJc w:val="right"/>
      <w:pPr>
        <w:ind w:left="4383" w:hanging="180"/>
      </w:pPr>
    </w:lvl>
    <w:lvl w:ilvl="6" w:tplc="0407000F" w:tentative="1">
      <w:start w:val="1"/>
      <w:numFmt w:val="decimal"/>
      <w:lvlText w:val="%7."/>
      <w:lvlJc w:val="left"/>
      <w:pPr>
        <w:ind w:left="5103" w:hanging="360"/>
      </w:pPr>
    </w:lvl>
    <w:lvl w:ilvl="7" w:tplc="04070019" w:tentative="1">
      <w:start w:val="1"/>
      <w:numFmt w:val="lowerLetter"/>
      <w:lvlText w:val="%8."/>
      <w:lvlJc w:val="left"/>
      <w:pPr>
        <w:ind w:left="5823" w:hanging="360"/>
      </w:pPr>
    </w:lvl>
    <w:lvl w:ilvl="8" w:tplc="0407001B" w:tentative="1">
      <w:start w:val="1"/>
      <w:numFmt w:val="lowerRoman"/>
      <w:lvlText w:val="%9."/>
      <w:lvlJc w:val="right"/>
      <w:pPr>
        <w:ind w:left="6543" w:hanging="180"/>
      </w:pPr>
    </w:lvl>
  </w:abstractNum>
  <w:abstractNum w:abstractNumId="37" w15:restartNumberingAfterBreak="0">
    <w:nsid w:val="7CA63C92"/>
    <w:multiLevelType w:val="hybridMultilevel"/>
    <w:tmpl w:val="171E1F8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7D416CAE"/>
    <w:multiLevelType w:val="hybridMultilevel"/>
    <w:tmpl w:val="22FED3B6"/>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9"/>
  </w:num>
  <w:num w:numId="2">
    <w:abstractNumId w:val="6"/>
  </w:num>
  <w:num w:numId="3">
    <w:abstractNumId w:val="31"/>
  </w:num>
  <w:num w:numId="4">
    <w:abstractNumId w:val="31"/>
  </w:num>
  <w:num w:numId="5">
    <w:abstractNumId w:val="32"/>
  </w:num>
  <w:num w:numId="6">
    <w:abstractNumId w:val="11"/>
  </w:num>
  <w:num w:numId="7">
    <w:abstractNumId w:val="33"/>
  </w:num>
  <w:num w:numId="8">
    <w:abstractNumId w:val="1"/>
  </w:num>
  <w:num w:numId="9">
    <w:abstractNumId w:val="16"/>
  </w:num>
  <w:num w:numId="10">
    <w:abstractNumId w:val="18"/>
  </w:num>
  <w:num w:numId="11">
    <w:abstractNumId w:val="20"/>
  </w:num>
  <w:num w:numId="12">
    <w:abstractNumId w:val="35"/>
  </w:num>
  <w:num w:numId="13">
    <w:abstractNumId w:val="13"/>
  </w:num>
  <w:num w:numId="14">
    <w:abstractNumId w:val="3"/>
  </w:num>
  <w:num w:numId="15">
    <w:abstractNumId w:val="26"/>
  </w:num>
  <w:num w:numId="16">
    <w:abstractNumId w:val="7"/>
  </w:num>
  <w:num w:numId="17">
    <w:abstractNumId w:val="22"/>
  </w:num>
  <w:num w:numId="18">
    <w:abstractNumId w:val="27"/>
  </w:num>
  <w:num w:numId="19">
    <w:abstractNumId w:val="28"/>
  </w:num>
  <w:num w:numId="20">
    <w:abstractNumId w:val="0"/>
  </w:num>
  <w:num w:numId="21">
    <w:abstractNumId w:val="5"/>
  </w:num>
  <w:num w:numId="22">
    <w:abstractNumId w:val="2"/>
  </w:num>
  <w:num w:numId="23">
    <w:abstractNumId w:val="36"/>
  </w:num>
  <w:num w:numId="24">
    <w:abstractNumId w:val="24"/>
  </w:num>
  <w:num w:numId="25">
    <w:abstractNumId w:val="29"/>
  </w:num>
  <w:num w:numId="26">
    <w:abstractNumId w:val="17"/>
  </w:num>
  <w:num w:numId="27">
    <w:abstractNumId w:val="34"/>
  </w:num>
  <w:num w:numId="28">
    <w:abstractNumId w:val="15"/>
  </w:num>
  <w:num w:numId="29">
    <w:abstractNumId w:val="14"/>
  </w:num>
  <w:num w:numId="30">
    <w:abstractNumId w:val="4"/>
  </w:num>
  <w:num w:numId="31">
    <w:abstractNumId w:val="38"/>
  </w:num>
  <w:num w:numId="32">
    <w:abstractNumId w:val="25"/>
  </w:num>
  <w:num w:numId="33">
    <w:abstractNumId w:val="10"/>
  </w:num>
  <w:num w:numId="34">
    <w:abstractNumId w:val="37"/>
  </w:num>
  <w:num w:numId="35">
    <w:abstractNumId w:val="12"/>
  </w:num>
  <w:num w:numId="36">
    <w:abstractNumId w:val="30"/>
  </w:num>
  <w:num w:numId="37">
    <w:abstractNumId w:val="21"/>
  </w:num>
  <w:num w:numId="38">
    <w:abstractNumId w:val="23"/>
  </w:num>
  <w:num w:numId="39">
    <w:abstractNumId w:val="9"/>
  </w:num>
  <w:num w:numId="4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3620"/>
    <w:rsid w:val="000006F3"/>
    <w:rsid w:val="0001464C"/>
    <w:rsid w:val="00017C31"/>
    <w:rsid w:val="000234AF"/>
    <w:rsid w:val="00024E97"/>
    <w:rsid w:val="000250F8"/>
    <w:rsid w:val="000313A5"/>
    <w:rsid w:val="00042A24"/>
    <w:rsid w:val="0004343D"/>
    <w:rsid w:val="000469FE"/>
    <w:rsid w:val="00046F94"/>
    <w:rsid w:val="00057E60"/>
    <w:rsid w:val="000626C9"/>
    <w:rsid w:val="000646E3"/>
    <w:rsid w:val="00067DC0"/>
    <w:rsid w:val="00072087"/>
    <w:rsid w:val="000734B3"/>
    <w:rsid w:val="00073B33"/>
    <w:rsid w:val="00074327"/>
    <w:rsid w:val="0007636C"/>
    <w:rsid w:val="00084032"/>
    <w:rsid w:val="00085199"/>
    <w:rsid w:val="00086B45"/>
    <w:rsid w:val="000875FF"/>
    <w:rsid w:val="000A0A2A"/>
    <w:rsid w:val="000A2494"/>
    <w:rsid w:val="000A2DCE"/>
    <w:rsid w:val="000A590D"/>
    <w:rsid w:val="000B38FF"/>
    <w:rsid w:val="000C2D0A"/>
    <w:rsid w:val="000C5C5D"/>
    <w:rsid w:val="000C7882"/>
    <w:rsid w:val="000D089D"/>
    <w:rsid w:val="000D60C0"/>
    <w:rsid w:val="000E2AF8"/>
    <w:rsid w:val="000E2E78"/>
    <w:rsid w:val="000E625E"/>
    <w:rsid w:val="000F4CC6"/>
    <w:rsid w:val="000F5A4A"/>
    <w:rsid w:val="000F6420"/>
    <w:rsid w:val="00103D32"/>
    <w:rsid w:val="001043DF"/>
    <w:rsid w:val="0010511B"/>
    <w:rsid w:val="00111E6C"/>
    <w:rsid w:val="00112E3C"/>
    <w:rsid w:val="00113B7B"/>
    <w:rsid w:val="001145DF"/>
    <w:rsid w:val="001160AB"/>
    <w:rsid w:val="00116744"/>
    <w:rsid w:val="001204F3"/>
    <w:rsid w:val="0012050A"/>
    <w:rsid w:val="001305F6"/>
    <w:rsid w:val="001313CE"/>
    <w:rsid w:val="00140807"/>
    <w:rsid w:val="00141A73"/>
    <w:rsid w:val="00145085"/>
    <w:rsid w:val="0014737D"/>
    <w:rsid w:val="0015005C"/>
    <w:rsid w:val="00152A3A"/>
    <w:rsid w:val="00171F62"/>
    <w:rsid w:val="001768B6"/>
    <w:rsid w:val="001805D6"/>
    <w:rsid w:val="00183060"/>
    <w:rsid w:val="0018366C"/>
    <w:rsid w:val="00183B0F"/>
    <w:rsid w:val="00187185"/>
    <w:rsid w:val="001927E4"/>
    <w:rsid w:val="0019331C"/>
    <w:rsid w:val="001A1338"/>
    <w:rsid w:val="001A3B6B"/>
    <w:rsid w:val="001A4B62"/>
    <w:rsid w:val="001B40C8"/>
    <w:rsid w:val="001B78E9"/>
    <w:rsid w:val="001C14B8"/>
    <w:rsid w:val="001C68B1"/>
    <w:rsid w:val="001D1E36"/>
    <w:rsid w:val="001D290C"/>
    <w:rsid w:val="001D46BB"/>
    <w:rsid w:val="001D54B6"/>
    <w:rsid w:val="001D76C5"/>
    <w:rsid w:val="001E3391"/>
    <w:rsid w:val="001E7067"/>
    <w:rsid w:val="001F1F72"/>
    <w:rsid w:val="001F534B"/>
    <w:rsid w:val="001F5B97"/>
    <w:rsid w:val="001F71F4"/>
    <w:rsid w:val="0020135B"/>
    <w:rsid w:val="002026BB"/>
    <w:rsid w:val="002160C5"/>
    <w:rsid w:val="00216B00"/>
    <w:rsid w:val="00227ACC"/>
    <w:rsid w:val="00233AA3"/>
    <w:rsid w:val="0023406F"/>
    <w:rsid w:val="00240E32"/>
    <w:rsid w:val="00245FAD"/>
    <w:rsid w:val="00253700"/>
    <w:rsid w:val="0025372F"/>
    <w:rsid w:val="002711C7"/>
    <w:rsid w:val="0028631C"/>
    <w:rsid w:val="00290466"/>
    <w:rsid w:val="0029182C"/>
    <w:rsid w:val="00291AB4"/>
    <w:rsid w:val="002926E3"/>
    <w:rsid w:val="00296459"/>
    <w:rsid w:val="002A4481"/>
    <w:rsid w:val="002A520A"/>
    <w:rsid w:val="002A7ADA"/>
    <w:rsid w:val="002B6B58"/>
    <w:rsid w:val="002C320C"/>
    <w:rsid w:val="002D1BFD"/>
    <w:rsid w:val="002D6624"/>
    <w:rsid w:val="002D7DEE"/>
    <w:rsid w:val="002E2C2D"/>
    <w:rsid w:val="0030101F"/>
    <w:rsid w:val="003012D6"/>
    <w:rsid w:val="0030236B"/>
    <w:rsid w:val="00303023"/>
    <w:rsid w:val="003034C6"/>
    <w:rsid w:val="00305AA0"/>
    <w:rsid w:val="003115F8"/>
    <w:rsid w:val="0032579F"/>
    <w:rsid w:val="00332958"/>
    <w:rsid w:val="00334EC7"/>
    <w:rsid w:val="00335D01"/>
    <w:rsid w:val="0034075B"/>
    <w:rsid w:val="00340D5D"/>
    <w:rsid w:val="00344A36"/>
    <w:rsid w:val="0034519E"/>
    <w:rsid w:val="00347D51"/>
    <w:rsid w:val="0035029A"/>
    <w:rsid w:val="00360F18"/>
    <w:rsid w:val="003617CB"/>
    <w:rsid w:val="003640DC"/>
    <w:rsid w:val="0036545B"/>
    <w:rsid w:val="00370278"/>
    <w:rsid w:val="00381F87"/>
    <w:rsid w:val="00382188"/>
    <w:rsid w:val="00383EAF"/>
    <w:rsid w:val="00385F66"/>
    <w:rsid w:val="00387237"/>
    <w:rsid w:val="00393B33"/>
    <w:rsid w:val="003A0DEB"/>
    <w:rsid w:val="003A33C3"/>
    <w:rsid w:val="003A373C"/>
    <w:rsid w:val="003A7359"/>
    <w:rsid w:val="003A79B1"/>
    <w:rsid w:val="003B215F"/>
    <w:rsid w:val="003B42CC"/>
    <w:rsid w:val="003C004C"/>
    <w:rsid w:val="003C0196"/>
    <w:rsid w:val="003C2F6B"/>
    <w:rsid w:val="003C4DF1"/>
    <w:rsid w:val="003C70A1"/>
    <w:rsid w:val="003C7A2E"/>
    <w:rsid w:val="003D603B"/>
    <w:rsid w:val="003D6F97"/>
    <w:rsid w:val="003D7B19"/>
    <w:rsid w:val="003D7B87"/>
    <w:rsid w:val="003E1047"/>
    <w:rsid w:val="003E1EF3"/>
    <w:rsid w:val="003E2ADB"/>
    <w:rsid w:val="003E368C"/>
    <w:rsid w:val="003E6E4E"/>
    <w:rsid w:val="003F3895"/>
    <w:rsid w:val="003F53B7"/>
    <w:rsid w:val="003F6324"/>
    <w:rsid w:val="00402A46"/>
    <w:rsid w:val="004103B2"/>
    <w:rsid w:val="004114CE"/>
    <w:rsid w:val="0041388B"/>
    <w:rsid w:val="004164C4"/>
    <w:rsid w:val="004218A4"/>
    <w:rsid w:val="00421DF3"/>
    <w:rsid w:val="00422873"/>
    <w:rsid w:val="0042773D"/>
    <w:rsid w:val="0043163F"/>
    <w:rsid w:val="00431EBC"/>
    <w:rsid w:val="00441413"/>
    <w:rsid w:val="00445A6F"/>
    <w:rsid w:val="0044768E"/>
    <w:rsid w:val="00450606"/>
    <w:rsid w:val="0045060C"/>
    <w:rsid w:val="004560D0"/>
    <w:rsid w:val="00464490"/>
    <w:rsid w:val="00466C5F"/>
    <w:rsid w:val="00471958"/>
    <w:rsid w:val="00472820"/>
    <w:rsid w:val="00475B4C"/>
    <w:rsid w:val="00477EAC"/>
    <w:rsid w:val="00480A95"/>
    <w:rsid w:val="004844CE"/>
    <w:rsid w:val="00484602"/>
    <w:rsid w:val="004916D2"/>
    <w:rsid w:val="00494907"/>
    <w:rsid w:val="0049592B"/>
    <w:rsid w:val="004A0D93"/>
    <w:rsid w:val="004A2D9C"/>
    <w:rsid w:val="004A3752"/>
    <w:rsid w:val="004A6184"/>
    <w:rsid w:val="004A7C8B"/>
    <w:rsid w:val="004B3B8B"/>
    <w:rsid w:val="004B3D2C"/>
    <w:rsid w:val="004B4C1D"/>
    <w:rsid w:val="004B4D70"/>
    <w:rsid w:val="004C0AEE"/>
    <w:rsid w:val="004C141C"/>
    <w:rsid w:val="004D2EDA"/>
    <w:rsid w:val="004D67FB"/>
    <w:rsid w:val="004E3235"/>
    <w:rsid w:val="004E64CA"/>
    <w:rsid w:val="004E6988"/>
    <w:rsid w:val="004F0240"/>
    <w:rsid w:val="004F29CB"/>
    <w:rsid w:val="004F4F3D"/>
    <w:rsid w:val="004F5625"/>
    <w:rsid w:val="00510F16"/>
    <w:rsid w:val="00511BD9"/>
    <w:rsid w:val="0051674E"/>
    <w:rsid w:val="0052712F"/>
    <w:rsid w:val="0053713D"/>
    <w:rsid w:val="005458F5"/>
    <w:rsid w:val="00545993"/>
    <w:rsid w:val="00551986"/>
    <w:rsid w:val="00553462"/>
    <w:rsid w:val="00553DEB"/>
    <w:rsid w:val="0055767E"/>
    <w:rsid w:val="0056057D"/>
    <w:rsid w:val="00564676"/>
    <w:rsid w:val="00574632"/>
    <w:rsid w:val="00581268"/>
    <w:rsid w:val="00581AA0"/>
    <w:rsid w:val="00584683"/>
    <w:rsid w:val="0059160B"/>
    <w:rsid w:val="00596287"/>
    <w:rsid w:val="005A0E75"/>
    <w:rsid w:val="005A122D"/>
    <w:rsid w:val="005A1230"/>
    <w:rsid w:val="005B7362"/>
    <w:rsid w:val="005C44A1"/>
    <w:rsid w:val="005C70B3"/>
    <w:rsid w:val="005D2F59"/>
    <w:rsid w:val="005D4934"/>
    <w:rsid w:val="005D66F1"/>
    <w:rsid w:val="005E0D5A"/>
    <w:rsid w:val="005E1161"/>
    <w:rsid w:val="005E437E"/>
    <w:rsid w:val="005E6AD1"/>
    <w:rsid w:val="005F5293"/>
    <w:rsid w:val="005F52B1"/>
    <w:rsid w:val="005F5F28"/>
    <w:rsid w:val="00602096"/>
    <w:rsid w:val="006046D2"/>
    <w:rsid w:val="006059A9"/>
    <w:rsid w:val="00605B71"/>
    <w:rsid w:val="006118D5"/>
    <w:rsid w:val="00611B28"/>
    <w:rsid w:val="00613177"/>
    <w:rsid w:val="00624C5D"/>
    <w:rsid w:val="00627872"/>
    <w:rsid w:val="00631C11"/>
    <w:rsid w:val="00631C4A"/>
    <w:rsid w:val="00637423"/>
    <w:rsid w:val="0064586A"/>
    <w:rsid w:val="006459EA"/>
    <w:rsid w:val="00652AE3"/>
    <w:rsid w:val="00652F27"/>
    <w:rsid w:val="006534B1"/>
    <w:rsid w:val="00656D04"/>
    <w:rsid w:val="00656FBE"/>
    <w:rsid w:val="006631A3"/>
    <w:rsid w:val="006634C4"/>
    <w:rsid w:val="00663620"/>
    <w:rsid w:val="0066678B"/>
    <w:rsid w:val="00671CF6"/>
    <w:rsid w:val="00673628"/>
    <w:rsid w:val="006762FB"/>
    <w:rsid w:val="00680496"/>
    <w:rsid w:val="00680EC2"/>
    <w:rsid w:val="00686FF5"/>
    <w:rsid w:val="00696DA6"/>
    <w:rsid w:val="006A2984"/>
    <w:rsid w:val="006A2BF2"/>
    <w:rsid w:val="006C028A"/>
    <w:rsid w:val="006C6385"/>
    <w:rsid w:val="006D3F05"/>
    <w:rsid w:val="006E0672"/>
    <w:rsid w:val="006E1D7D"/>
    <w:rsid w:val="006E5DA8"/>
    <w:rsid w:val="006E78EA"/>
    <w:rsid w:val="006F2E41"/>
    <w:rsid w:val="006F587D"/>
    <w:rsid w:val="006F69A0"/>
    <w:rsid w:val="006F6ECF"/>
    <w:rsid w:val="00701CF9"/>
    <w:rsid w:val="00720C60"/>
    <w:rsid w:val="00724A27"/>
    <w:rsid w:val="00724CCB"/>
    <w:rsid w:val="0072552D"/>
    <w:rsid w:val="007301C1"/>
    <w:rsid w:val="007312E3"/>
    <w:rsid w:val="00735CFF"/>
    <w:rsid w:val="00736D5A"/>
    <w:rsid w:val="007422BD"/>
    <w:rsid w:val="00743CDF"/>
    <w:rsid w:val="0074413F"/>
    <w:rsid w:val="007528E4"/>
    <w:rsid w:val="0075307A"/>
    <w:rsid w:val="007609C5"/>
    <w:rsid w:val="007642A7"/>
    <w:rsid w:val="0076578B"/>
    <w:rsid w:val="0077096D"/>
    <w:rsid w:val="00770A17"/>
    <w:rsid w:val="007726C3"/>
    <w:rsid w:val="00773190"/>
    <w:rsid w:val="00776E81"/>
    <w:rsid w:val="00781317"/>
    <w:rsid w:val="007822E2"/>
    <w:rsid w:val="00782873"/>
    <w:rsid w:val="0078443E"/>
    <w:rsid w:val="0078447F"/>
    <w:rsid w:val="007855E5"/>
    <w:rsid w:val="00787C0E"/>
    <w:rsid w:val="0079548C"/>
    <w:rsid w:val="00796B82"/>
    <w:rsid w:val="007A213E"/>
    <w:rsid w:val="007A2924"/>
    <w:rsid w:val="007A49EF"/>
    <w:rsid w:val="007A4D38"/>
    <w:rsid w:val="007B02C6"/>
    <w:rsid w:val="007B04E5"/>
    <w:rsid w:val="007C02E0"/>
    <w:rsid w:val="007C5BEC"/>
    <w:rsid w:val="007D2A78"/>
    <w:rsid w:val="007D4EE9"/>
    <w:rsid w:val="007E158C"/>
    <w:rsid w:val="007F3BBE"/>
    <w:rsid w:val="0080788A"/>
    <w:rsid w:val="00815353"/>
    <w:rsid w:val="0081593C"/>
    <w:rsid w:val="00816BA7"/>
    <w:rsid w:val="00820148"/>
    <w:rsid w:val="00820B51"/>
    <w:rsid w:val="0083065B"/>
    <w:rsid w:val="00830D5A"/>
    <w:rsid w:val="00832A56"/>
    <w:rsid w:val="00835712"/>
    <w:rsid w:val="00843EE1"/>
    <w:rsid w:val="00856261"/>
    <w:rsid w:val="0085629F"/>
    <w:rsid w:val="00857772"/>
    <w:rsid w:val="00857946"/>
    <w:rsid w:val="008609F5"/>
    <w:rsid w:val="00860D39"/>
    <w:rsid w:val="00865395"/>
    <w:rsid w:val="00872058"/>
    <w:rsid w:val="0087259B"/>
    <w:rsid w:val="00872621"/>
    <w:rsid w:val="00874A57"/>
    <w:rsid w:val="00875A33"/>
    <w:rsid w:val="00877743"/>
    <w:rsid w:val="008801D3"/>
    <w:rsid w:val="00882E7B"/>
    <w:rsid w:val="008867D6"/>
    <w:rsid w:val="00892C6A"/>
    <w:rsid w:val="008A20EE"/>
    <w:rsid w:val="008A7275"/>
    <w:rsid w:val="008B230B"/>
    <w:rsid w:val="008B71C6"/>
    <w:rsid w:val="008C5881"/>
    <w:rsid w:val="008D0E34"/>
    <w:rsid w:val="008D2C95"/>
    <w:rsid w:val="008D6944"/>
    <w:rsid w:val="008E3488"/>
    <w:rsid w:val="008F2420"/>
    <w:rsid w:val="008F2D9F"/>
    <w:rsid w:val="00911015"/>
    <w:rsid w:val="009127F1"/>
    <w:rsid w:val="0091628D"/>
    <w:rsid w:val="00917947"/>
    <w:rsid w:val="00920F0B"/>
    <w:rsid w:val="0092490F"/>
    <w:rsid w:val="0093273B"/>
    <w:rsid w:val="00933800"/>
    <w:rsid w:val="00950D9F"/>
    <w:rsid w:val="00956251"/>
    <w:rsid w:val="00965943"/>
    <w:rsid w:val="00966CE1"/>
    <w:rsid w:val="00973067"/>
    <w:rsid w:val="0097309A"/>
    <w:rsid w:val="00973585"/>
    <w:rsid w:val="00975117"/>
    <w:rsid w:val="00980319"/>
    <w:rsid w:val="009810AF"/>
    <w:rsid w:val="00984592"/>
    <w:rsid w:val="0098500D"/>
    <w:rsid w:val="009928BD"/>
    <w:rsid w:val="009936F7"/>
    <w:rsid w:val="009A1980"/>
    <w:rsid w:val="009A70D6"/>
    <w:rsid w:val="009B4544"/>
    <w:rsid w:val="009C3AE3"/>
    <w:rsid w:val="009C4EF0"/>
    <w:rsid w:val="009E6DC5"/>
    <w:rsid w:val="009E7DF6"/>
    <w:rsid w:val="009F1180"/>
    <w:rsid w:val="009F1277"/>
    <w:rsid w:val="009F17C3"/>
    <w:rsid w:val="009F2D3B"/>
    <w:rsid w:val="009F4323"/>
    <w:rsid w:val="009F7528"/>
    <w:rsid w:val="00A041A9"/>
    <w:rsid w:val="00A23AE0"/>
    <w:rsid w:val="00A25E81"/>
    <w:rsid w:val="00A340B0"/>
    <w:rsid w:val="00A34462"/>
    <w:rsid w:val="00A41A8F"/>
    <w:rsid w:val="00A43CC0"/>
    <w:rsid w:val="00A44F4A"/>
    <w:rsid w:val="00A51722"/>
    <w:rsid w:val="00A5369F"/>
    <w:rsid w:val="00A53ACA"/>
    <w:rsid w:val="00A54608"/>
    <w:rsid w:val="00A57FBE"/>
    <w:rsid w:val="00A62CCC"/>
    <w:rsid w:val="00A6755D"/>
    <w:rsid w:val="00A74EF5"/>
    <w:rsid w:val="00A81B8C"/>
    <w:rsid w:val="00A871F4"/>
    <w:rsid w:val="00A87212"/>
    <w:rsid w:val="00A87BB0"/>
    <w:rsid w:val="00A966C2"/>
    <w:rsid w:val="00AA0D15"/>
    <w:rsid w:val="00AA5612"/>
    <w:rsid w:val="00AB442F"/>
    <w:rsid w:val="00AC19C2"/>
    <w:rsid w:val="00AC34B8"/>
    <w:rsid w:val="00AC742E"/>
    <w:rsid w:val="00AD0B94"/>
    <w:rsid w:val="00AD1088"/>
    <w:rsid w:val="00AD355D"/>
    <w:rsid w:val="00AE07C7"/>
    <w:rsid w:val="00AE3E0E"/>
    <w:rsid w:val="00B02CD1"/>
    <w:rsid w:val="00B033D0"/>
    <w:rsid w:val="00B11C42"/>
    <w:rsid w:val="00B146A6"/>
    <w:rsid w:val="00B14F9B"/>
    <w:rsid w:val="00B17F46"/>
    <w:rsid w:val="00B2266B"/>
    <w:rsid w:val="00B24E4B"/>
    <w:rsid w:val="00B27E4E"/>
    <w:rsid w:val="00B32BA0"/>
    <w:rsid w:val="00B32EE1"/>
    <w:rsid w:val="00B353DF"/>
    <w:rsid w:val="00B35AE6"/>
    <w:rsid w:val="00B3654D"/>
    <w:rsid w:val="00B46E19"/>
    <w:rsid w:val="00B50F40"/>
    <w:rsid w:val="00B518DC"/>
    <w:rsid w:val="00B51B38"/>
    <w:rsid w:val="00B51C4E"/>
    <w:rsid w:val="00B6440E"/>
    <w:rsid w:val="00B64ECB"/>
    <w:rsid w:val="00B659A3"/>
    <w:rsid w:val="00B70269"/>
    <w:rsid w:val="00B704B1"/>
    <w:rsid w:val="00B75EB0"/>
    <w:rsid w:val="00B864CA"/>
    <w:rsid w:val="00B92921"/>
    <w:rsid w:val="00B9591A"/>
    <w:rsid w:val="00BA02EC"/>
    <w:rsid w:val="00BA16B6"/>
    <w:rsid w:val="00BA259A"/>
    <w:rsid w:val="00BA7339"/>
    <w:rsid w:val="00BA793F"/>
    <w:rsid w:val="00BA7E6B"/>
    <w:rsid w:val="00BB1E26"/>
    <w:rsid w:val="00BB5612"/>
    <w:rsid w:val="00BC338F"/>
    <w:rsid w:val="00BC38EA"/>
    <w:rsid w:val="00BC7547"/>
    <w:rsid w:val="00BD4194"/>
    <w:rsid w:val="00BE1325"/>
    <w:rsid w:val="00BE2276"/>
    <w:rsid w:val="00BF3076"/>
    <w:rsid w:val="00BF4E92"/>
    <w:rsid w:val="00BF69D2"/>
    <w:rsid w:val="00C02123"/>
    <w:rsid w:val="00C03E25"/>
    <w:rsid w:val="00C16B83"/>
    <w:rsid w:val="00C17E49"/>
    <w:rsid w:val="00C2208A"/>
    <w:rsid w:val="00C41535"/>
    <w:rsid w:val="00C4242B"/>
    <w:rsid w:val="00C437E3"/>
    <w:rsid w:val="00C518F6"/>
    <w:rsid w:val="00C51A4D"/>
    <w:rsid w:val="00C52A81"/>
    <w:rsid w:val="00C55121"/>
    <w:rsid w:val="00C55424"/>
    <w:rsid w:val="00C65229"/>
    <w:rsid w:val="00C725C7"/>
    <w:rsid w:val="00C72F12"/>
    <w:rsid w:val="00C75222"/>
    <w:rsid w:val="00C80C93"/>
    <w:rsid w:val="00C82723"/>
    <w:rsid w:val="00C90E71"/>
    <w:rsid w:val="00CA0B2D"/>
    <w:rsid w:val="00CA1FD5"/>
    <w:rsid w:val="00CA2E91"/>
    <w:rsid w:val="00CA2EEE"/>
    <w:rsid w:val="00CA7361"/>
    <w:rsid w:val="00CA76BC"/>
    <w:rsid w:val="00CA7CF1"/>
    <w:rsid w:val="00CA7F99"/>
    <w:rsid w:val="00CB13F3"/>
    <w:rsid w:val="00CB7880"/>
    <w:rsid w:val="00CC570E"/>
    <w:rsid w:val="00CD0BF7"/>
    <w:rsid w:val="00CD2020"/>
    <w:rsid w:val="00CD3728"/>
    <w:rsid w:val="00CD7EE2"/>
    <w:rsid w:val="00CE5090"/>
    <w:rsid w:val="00CF30BC"/>
    <w:rsid w:val="00CF530B"/>
    <w:rsid w:val="00CF57F1"/>
    <w:rsid w:val="00D00C65"/>
    <w:rsid w:val="00D01A5E"/>
    <w:rsid w:val="00D02DAB"/>
    <w:rsid w:val="00D05664"/>
    <w:rsid w:val="00D10017"/>
    <w:rsid w:val="00D12955"/>
    <w:rsid w:val="00D2042B"/>
    <w:rsid w:val="00D2167C"/>
    <w:rsid w:val="00D23F30"/>
    <w:rsid w:val="00D24FBB"/>
    <w:rsid w:val="00D3003A"/>
    <w:rsid w:val="00D30F01"/>
    <w:rsid w:val="00D31C48"/>
    <w:rsid w:val="00D47A93"/>
    <w:rsid w:val="00D5024E"/>
    <w:rsid w:val="00D50B0D"/>
    <w:rsid w:val="00D546E6"/>
    <w:rsid w:val="00D55FF1"/>
    <w:rsid w:val="00D56A95"/>
    <w:rsid w:val="00D64791"/>
    <w:rsid w:val="00D65348"/>
    <w:rsid w:val="00D65C36"/>
    <w:rsid w:val="00D74F9D"/>
    <w:rsid w:val="00D81557"/>
    <w:rsid w:val="00D974A9"/>
    <w:rsid w:val="00D975CB"/>
    <w:rsid w:val="00DA4CB0"/>
    <w:rsid w:val="00DA7EA6"/>
    <w:rsid w:val="00DC16D3"/>
    <w:rsid w:val="00DC18D4"/>
    <w:rsid w:val="00DD54D8"/>
    <w:rsid w:val="00DE19AB"/>
    <w:rsid w:val="00DE2466"/>
    <w:rsid w:val="00DE3E1D"/>
    <w:rsid w:val="00DE6BC9"/>
    <w:rsid w:val="00DE6D0B"/>
    <w:rsid w:val="00DF11A5"/>
    <w:rsid w:val="00E0017C"/>
    <w:rsid w:val="00E032F4"/>
    <w:rsid w:val="00E11AF9"/>
    <w:rsid w:val="00E12510"/>
    <w:rsid w:val="00E12FBE"/>
    <w:rsid w:val="00E14D92"/>
    <w:rsid w:val="00E20FDE"/>
    <w:rsid w:val="00E21678"/>
    <w:rsid w:val="00E4598B"/>
    <w:rsid w:val="00E45C07"/>
    <w:rsid w:val="00E503BA"/>
    <w:rsid w:val="00E52B97"/>
    <w:rsid w:val="00E61634"/>
    <w:rsid w:val="00E61FBC"/>
    <w:rsid w:val="00E6372D"/>
    <w:rsid w:val="00E6614B"/>
    <w:rsid w:val="00E66A69"/>
    <w:rsid w:val="00E82AD6"/>
    <w:rsid w:val="00E85CF1"/>
    <w:rsid w:val="00E92D61"/>
    <w:rsid w:val="00E95D2C"/>
    <w:rsid w:val="00EA3612"/>
    <w:rsid w:val="00EA3776"/>
    <w:rsid w:val="00EA4959"/>
    <w:rsid w:val="00EA5CA6"/>
    <w:rsid w:val="00EB58CA"/>
    <w:rsid w:val="00EB6463"/>
    <w:rsid w:val="00EC086E"/>
    <w:rsid w:val="00EC27AD"/>
    <w:rsid w:val="00EC46FC"/>
    <w:rsid w:val="00EE040D"/>
    <w:rsid w:val="00EE5EE1"/>
    <w:rsid w:val="00EF20E5"/>
    <w:rsid w:val="00EF37ED"/>
    <w:rsid w:val="00EF4622"/>
    <w:rsid w:val="00EF580D"/>
    <w:rsid w:val="00EF6C5B"/>
    <w:rsid w:val="00F00F29"/>
    <w:rsid w:val="00F016A6"/>
    <w:rsid w:val="00F04E31"/>
    <w:rsid w:val="00F05BC2"/>
    <w:rsid w:val="00F12DBB"/>
    <w:rsid w:val="00F25964"/>
    <w:rsid w:val="00F260FD"/>
    <w:rsid w:val="00F310EB"/>
    <w:rsid w:val="00F31400"/>
    <w:rsid w:val="00F357F2"/>
    <w:rsid w:val="00F40264"/>
    <w:rsid w:val="00F412F5"/>
    <w:rsid w:val="00F4283E"/>
    <w:rsid w:val="00F457AE"/>
    <w:rsid w:val="00F45B29"/>
    <w:rsid w:val="00F45D2B"/>
    <w:rsid w:val="00F52C3C"/>
    <w:rsid w:val="00F63902"/>
    <w:rsid w:val="00F64DF4"/>
    <w:rsid w:val="00F66E5C"/>
    <w:rsid w:val="00F67D3E"/>
    <w:rsid w:val="00F7474F"/>
    <w:rsid w:val="00F83157"/>
    <w:rsid w:val="00F85AB9"/>
    <w:rsid w:val="00FA1295"/>
    <w:rsid w:val="00FA36C6"/>
    <w:rsid w:val="00FA40EC"/>
    <w:rsid w:val="00FA73C1"/>
    <w:rsid w:val="00FB0A52"/>
    <w:rsid w:val="00FB0A5A"/>
    <w:rsid w:val="00FB52C8"/>
    <w:rsid w:val="00FB57D1"/>
    <w:rsid w:val="00FC249B"/>
    <w:rsid w:val="00FC297B"/>
    <w:rsid w:val="00FC2FD6"/>
    <w:rsid w:val="00FC436C"/>
    <w:rsid w:val="00FC4D13"/>
    <w:rsid w:val="00FE244A"/>
    <w:rsid w:val="00FE3795"/>
    <w:rsid w:val="00FE40F6"/>
    <w:rsid w:val="00FE44CC"/>
    <w:rsid w:val="00FE65C9"/>
    <w:rsid w:val="00FF0D43"/>
    <w:rsid w:val="00FF11C4"/>
    <w:rsid w:val="00FF600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656BF489-D324-4F6C-8AA5-2C34570E3C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spacing w:line="360" w:lineRule="auto"/>
    </w:pPr>
    <w:rPr>
      <w:rFonts w:ascii="Arial" w:hAnsi="Arial"/>
      <w:sz w:val="24"/>
      <w:szCs w:val="24"/>
    </w:rPr>
  </w:style>
  <w:style w:type="paragraph" w:styleId="berschrift1">
    <w:name w:val="heading 1"/>
    <w:basedOn w:val="Standard"/>
    <w:next w:val="Standard"/>
    <w:qFormat/>
    <w:pPr>
      <w:keepNext/>
      <w:outlineLvl w:val="0"/>
    </w:pPr>
    <w:rPr>
      <w:rFonts w:cs="Arial"/>
      <w:b/>
      <w:bCs/>
      <w:sz w:val="32"/>
    </w:rPr>
  </w:style>
  <w:style w:type="paragraph" w:styleId="berschrift2">
    <w:name w:val="heading 2"/>
    <w:basedOn w:val="Standard"/>
    <w:next w:val="Standard"/>
    <w:qFormat/>
    <w:pPr>
      <w:keepNext/>
      <w:spacing w:before="240" w:after="60"/>
      <w:outlineLvl w:val="1"/>
    </w:pPr>
    <w:rPr>
      <w:rFonts w:cs="Arial"/>
      <w:b/>
      <w:bCs/>
      <w:i/>
      <w:iCs/>
      <w:sz w:val="28"/>
      <w:szCs w:val="28"/>
    </w:rPr>
  </w:style>
  <w:style w:type="paragraph" w:styleId="berschrift3">
    <w:name w:val="heading 3"/>
    <w:basedOn w:val="Standard"/>
    <w:next w:val="Standard"/>
    <w:qFormat/>
    <w:pPr>
      <w:keepNext/>
      <w:spacing w:before="240" w:after="60"/>
      <w:outlineLvl w:val="2"/>
    </w:pPr>
    <w:rPr>
      <w:rFonts w:cs="Arial"/>
      <w:b/>
      <w:bCs/>
      <w:sz w:val="26"/>
      <w:szCs w:val="26"/>
    </w:rPr>
  </w:style>
  <w:style w:type="paragraph" w:styleId="berschrift4">
    <w:name w:val="heading 4"/>
    <w:basedOn w:val="Standard"/>
    <w:next w:val="Standard"/>
    <w:link w:val="berschrift4Zchn"/>
    <w:semiHidden/>
    <w:unhideWhenUsed/>
    <w:qFormat/>
    <w:rsid w:val="00DC16D3"/>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rPr>
      <w:rFonts w:cs="Arial"/>
      <w:bCs/>
    </w:rPr>
  </w:style>
  <w:style w:type="paragraph" w:styleId="Kopfzeile">
    <w:name w:val="header"/>
    <w:basedOn w:val="Standard"/>
    <w:pPr>
      <w:tabs>
        <w:tab w:val="center" w:pos="4536"/>
        <w:tab w:val="right" w:pos="9072"/>
      </w:tabs>
    </w:pPr>
  </w:style>
  <w:style w:type="paragraph" w:styleId="Fuzeile">
    <w:name w:val="footer"/>
    <w:basedOn w:val="Standard"/>
    <w:link w:val="FuzeileZchn"/>
    <w:uiPriority w:val="99"/>
    <w:pPr>
      <w:tabs>
        <w:tab w:val="center" w:pos="4536"/>
        <w:tab w:val="right" w:pos="9072"/>
      </w:tabs>
    </w:pPr>
  </w:style>
  <w:style w:type="paragraph" w:styleId="Sprechblasentext">
    <w:name w:val="Balloon Text"/>
    <w:basedOn w:val="Standard"/>
    <w:semiHidden/>
    <w:rsid w:val="00EC46FC"/>
    <w:rPr>
      <w:rFonts w:ascii="Tahoma" w:hAnsi="Tahoma" w:cs="Tahoma"/>
      <w:sz w:val="16"/>
      <w:szCs w:val="16"/>
    </w:rPr>
  </w:style>
  <w:style w:type="paragraph" w:customStyle="1" w:styleId="Holine">
    <w:name w:val="Holine"/>
    <w:basedOn w:val="Standard"/>
    <w:pPr>
      <w:spacing w:line="240" w:lineRule="auto"/>
      <w:jc w:val="center"/>
    </w:pPr>
  </w:style>
  <w:style w:type="paragraph" w:styleId="Textkrper2">
    <w:name w:val="Body Text 2"/>
    <w:basedOn w:val="Standard"/>
    <w:rsid w:val="00663620"/>
    <w:pPr>
      <w:spacing w:line="240" w:lineRule="auto"/>
    </w:pPr>
    <w:rPr>
      <w:rFonts w:cs="Arial"/>
      <w:b/>
      <w:bCs/>
      <w:sz w:val="32"/>
    </w:rPr>
  </w:style>
  <w:style w:type="paragraph" w:styleId="Dokumentstruktur">
    <w:name w:val="Document Map"/>
    <w:basedOn w:val="Standard"/>
    <w:semiHidden/>
    <w:rsid w:val="00DD54D8"/>
    <w:pPr>
      <w:shd w:val="clear" w:color="auto" w:fill="000080"/>
    </w:pPr>
    <w:rPr>
      <w:rFonts w:ascii="Tahoma" w:hAnsi="Tahoma" w:cs="Tahoma"/>
      <w:sz w:val="20"/>
      <w:szCs w:val="20"/>
    </w:rPr>
  </w:style>
  <w:style w:type="character" w:styleId="Kommentarzeichen">
    <w:name w:val="annotation reference"/>
    <w:rsid w:val="00EB6463"/>
    <w:rPr>
      <w:sz w:val="16"/>
      <w:szCs w:val="16"/>
    </w:rPr>
  </w:style>
  <w:style w:type="paragraph" w:styleId="Kommentartext">
    <w:name w:val="annotation text"/>
    <w:basedOn w:val="Standard"/>
    <w:link w:val="KommentartextZchn"/>
    <w:rsid w:val="00EB6463"/>
    <w:rPr>
      <w:sz w:val="20"/>
      <w:szCs w:val="20"/>
    </w:rPr>
  </w:style>
  <w:style w:type="character" w:customStyle="1" w:styleId="KommentartextZchn">
    <w:name w:val="Kommentartext Zchn"/>
    <w:link w:val="Kommentartext"/>
    <w:rsid w:val="00EB6463"/>
    <w:rPr>
      <w:rFonts w:ascii="Arial" w:hAnsi="Arial"/>
    </w:rPr>
  </w:style>
  <w:style w:type="paragraph" w:styleId="Kommentarthema">
    <w:name w:val="annotation subject"/>
    <w:basedOn w:val="Kommentartext"/>
    <w:next w:val="Kommentartext"/>
    <w:link w:val="KommentarthemaZchn"/>
    <w:rsid w:val="00EB6463"/>
    <w:rPr>
      <w:b/>
      <w:bCs/>
    </w:rPr>
  </w:style>
  <w:style w:type="character" w:customStyle="1" w:styleId="KommentarthemaZchn">
    <w:name w:val="Kommentarthema Zchn"/>
    <w:link w:val="Kommentarthema"/>
    <w:rsid w:val="00EB6463"/>
    <w:rPr>
      <w:rFonts w:ascii="Arial" w:hAnsi="Arial"/>
      <w:b/>
      <w:bCs/>
    </w:rPr>
  </w:style>
  <w:style w:type="paragraph" w:styleId="Listenabsatz">
    <w:name w:val="List Paragraph"/>
    <w:basedOn w:val="Standard"/>
    <w:uiPriority w:val="34"/>
    <w:qFormat/>
    <w:rsid w:val="00CA7CF1"/>
    <w:pPr>
      <w:spacing w:line="240" w:lineRule="auto"/>
      <w:ind w:left="720"/>
    </w:pPr>
    <w:rPr>
      <w:rFonts w:eastAsia="Arial" w:cs="Arial"/>
      <w:sz w:val="22"/>
      <w:szCs w:val="22"/>
      <w:lang w:eastAsia="en-US"/>
    </w:rPr>
  </w:style>
  <w:style w:type="table" w:styleId="Tabellenraster">
    <w:name w:val="Table Grid"/>
    <w:basedOn w:val="NormaleTabelle"/>
    <w:rsid w:val="00D74F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0F4CC6"/>
    <w:rPr>
      <w:color w:val="0000FF"/>
      <w:u w:val="single"/>
    </w:rPr>
  </w:style>
  <w:style w:type="character" w:customStyle="1" w:styleId="FuzeileZchn">
    <w:name w:val="Fußzeile Zchn"/>
    <w:basedOn w:val="Absatz-Standardschriftart"/>
    <w:link w:val="Fuzeile"/>
    <w:uiPriority w:val="99"/>
    <w:rsid w:val="006634C4"/>
    <w:rPr>
      <w:rFonts w:ascii="Arial" w:hAnsi="Arial"/>
      <w:sz w:val="24"/>
      <w:szCs w:val="24"/>
    </w:rPr>
  </w:style>
  <w:style w:type="paragraph" w:styleId="Titel">
    <w:name w:val="Title"/>
    <w:basedOn w:val="Standard"/>
    <w:next w:val="Standard"/>
    <w:link w:val="TitelZchn"/>
    <w:qFormat/>
    <w:rsid w:val="003C4DF1"/>
    <w:pPr>
      <w:spacing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rsid w:val="003C4DF1"/>
    <w:rPr>
      <w:rFonts w:asciiTheme="majorHAnsi" w:eastAsiaTheme="majorEastAsia" w:hAnsiTheme="majorHAnsi" w:cstheme="majorBidi"/>
      <w:spacing w:val="-10"/>
      <w:kern w:val="28"/>
      <w:sz w:val="56"/>
      <w:szCs w:val="56"/>
    </w:rPr>
  </w:style>
  <w:style w:type="paragraph" w:styleId="StandardWeb">
    <w:name w:val="Normal (Web)"/>
    <w:basedOn w:val="Standard"/>
    <w:uiPriority w:val="99"/>
    <w:semiHidden/>
    <w:unhideWhenUsed/>
    <w:rsid w:val="003C4DF1"/>
    <w:pPr>
      <w:spacing w:before="100" w:beforeAutospacing="1" w:after="100" w:afterAutospacing="1" w:line="240" w:lineRule="auto"/>
    </w:pPr>
    <w:rPr>
      <w:rFonts w:ascii="Times New Roman" w:hAnsi="Times New Roman"/>
    </w:rPr>
  </w:style>
  <w:style w:type="paragraph" w:styleId="Verzeichnis1">
    <w:name w:val="toc 1"/>
    <w:basedOn w:val="Standard"/>
    <w:next w:val="Standard"/>
    <w:autoRedefine/>
    <w:uiPriority w:val="39"/>
    <w:unhideWhenUsed/>
    <w:rsid w:val="001C68B1"/>
    <w:pPr>
      <w:spacing w:after="100"/>
    </w:pPr>
  </w:style>
  <w:style w:type="paragraph" w:styleId="Inhaltsverzeichnisberschrift">
    <w:name w:val="TOC Heading"/>
    <w:basedOn w:val="berschrift1"/>
    <w:next w:val="Standard"/>
    <w:uiPriority w:val="39"/>
    <w:unhideWhenUsed/>
    <w:qFormat/>
    <w:rsid w:val="000B38FF"/>
    <w:pPr>
      <w:keepLines/>
      <w:spacing w:before="240" w:line="259" w:lineRule="auto"/>
      <w:outlineLvl w:val="9"/>
    </w:pPr>
    <w:rPr>
      <w:rFonts w:asciiTheme="majorHAnsi" w:eastAsiaTheme="majorEastAsia" w:hAnsiTheme="majorHAnsi" w:cstheme="majorBidi"/>
      <w:b w:val="0"/>
      <w:bCs w:val="0"/>
      <w:color w:val="365F91" w:themeColor="accent1" w:themeShade="BF"/>
      <w:szCs w:val="32"/>
    </w:rPr>
  </w:style>
  <w:style w:type="paragraph" w:styleId="Verzeichnis2">
    <w:name w:val="toc 2"/>
    <w:basedOn w:val="Standard"/>
    <w:next w:val="Standard"/>
    <w:autoRedefine/>
    <w:uiPriority w:val="39"/>
    <w:unhideWhenUsed/>
    <w:rsid w:val="000B38FF"/>
    <w:pPr>
      <w:spacing w:after="100"/>
      <w:ind w:left="240"/>
    </w:pPr>
  </w:style>
  <w:style w:type="paragraph" w:styleId="Beschriftung">
    <w:name w:val="caption"/>
    <w:basedOn w:val="Standard"/>
    <w:next w:val="Standard"/>
    <w:unhideWhenUsed/>
    <w:qFormat/>
    <w:rsid w:val="00FB52C8"/>
    <w:pPr>
      <w:spacing w:after="200" w:line="240" w:lineRule="auto"/>
    </w:pPr>
    <w:rPr>
      <w:i/>
      <w:iCs/>
      <w:color w:val="1F497D" w:themeColor="text2"/>
      <w:sz w:val="18"/>
      <w:szCs w:val="18"/>
    </w:rPr>
  </w:style>
  <w:style w:type="character" w:customStyle="1" w:styleId="berschrift4Zchn">
    <w:name w:val="Überschrift 4 Zchn"/>
    <w:basedOn w:val="Absatz-Standardschriftart"/>
    <w:link w:val="berschrift4"/>
    <w:semiHidden/>
    <w:rsid w:val="00DC16D3"/>
    <w:rPr>
      <w:rFonts w:asciiTheme="majorHAnsi" w:eastAsiaTheme="majorEastAsia" w:hAnsiTheme="majorHAnsi" w:cstheme="majorBidi"/>
      <w:i/>
      <w:iCs/>
      <w:color w:val="365F91" w:themeColor="accent1" w:themeShade="BF"/>
      <w:sz w:val="24"/>
      <w:szCs w:val="24"/>
    </w:rPr>
  </w:style>
  <w:style w:type="character" w:styleId="Fett">
    <w:name w:val="Strong"/>
    <w:basedOn w:val="Absatz-Standardschriftart"/>
    <w:qFormat/>
    <w:rsid w:val="001A3B6B"/>
    <w:rPr>
      <w:b w:val="0"/>
      <w:bCs/>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646232">
      <w:bodyDiv w:val="1"/>
      <w:marLeft w:val="0"/>
      <w:marRight w:val="0"/>
      <w:marTop w:val="0"/>
      <w:marBottom w:val="0"/>
      <w:divBdr>
        <w:top w:val="none" w:sz="0" w:space="0" w:color="auto"/>
        <w:left w:val="none" w:sz="0" w:space="0" w:color="auto"/>
        <w:bottom w:val="none" w:sz="0" w:space="0" w:color="auto"/>
        <w:right w:val="none" w:sz="0" w:space="0" w:color="auto"/>
      </w:divBdr>
    </w:div>
    <w:div w:id="1064597816">
      <w:bodyDiv w:val="1"/>
      <w:marLeft w:val="0"/>
      <w:marRight w:val="0"/>
      <w:marTop w:val="0"/>
      <w:marBottom w:val="0"/>
      <w:divBdr>
        <w:top w:val="none" w:sz="0" w:space="0" w:color="auto"/>
        <w:left w:val="none" w:sz="0" w:space="0" w:color="auto"/>
        <w:bottom w:val="none" w:sz="0" w:space="0" w:color="auto"/>
        <w:right w:val="none" w:sz="0" w:space="0" w:color="auto"/>
      </w:divBdr>
    </w:div>
    <w:div w:id="1091197766">
      <w:bodyDiv w:val="1"/>
      <w:marLeft w:val="0"/>
      <w:marRight w:val="0"/>
      <w:marTop w:val="0"/>
      <w:marBottom w:val="0"/>
      <w:divBdr>
        <w:top w:val="none" w:sz="0" w:space="0" w:color="auto"/>
        <w:left w:val="none" w:sz="0" w:space="0" w:color="auto"/>
        <w:bottom w:val="none" w:sz="0" w:space="0" w:color="auto"/>
        <w:right w:val="none" w:sz="0" w:space="0" w:color="auto"/>
      </w:divBdr>
    </w:div>
    <w:div w:id="1189681313">
      <w:bodyDiv w:val="1"/>
      <w:marLeft w:val="0"/>
      <w:marRight w:val="0"/>
      <w:marTop w:val="0"/>
      <w:marBottom w:val="0"/>
      <w:divBdr>
        <w:top w:val="none" w:sz="0" w:space="0" w:color="auto"/>
        <w:left w:val="none" w:sz="0" w:space="0" w:color="auto"/>
        <w:bottom w:val="none" w:sz="0" w:space="0" w:color="auto"/>
        <w:right w:val="none" w:sz="0" w:space="0" w:color="auto"/>
      </w:divBdr>
    </w:div>
    <w:div w:id="1365326935">
      <w:bodyDiv w:val="1"/>
      <w:marLeft w:val="0"/>
      <w:marRight w:val="0"/>
      <w:marTop w:val="0"/>
      <w:marBottom w:val="0"/>
      <w:divBdr>
        <w:top w:val="none" w:sz="0" w:space="0" w:color="auto"/>
        <w:left w:val="none" w:sz="0" w:space="0" w:color="auto"/>
        <w:bottom w:val="none" w:sz="0" w:space="0" w:color="auto"/>
        <w:right w:val="none" w:sz="0" w:space="0" w:color="auto"/>
      </w:divBdr>
    </w:div>
    <w:div w:id="1716852422">
      <w:bodyDiv w:val="1"/>
      <w:marLeft w:val="0"/>
      <w:marRight w:val="0"/>
      <w:marTop w:val="0"/>
      <w:marBottom w:val="0"/>
      <w:divBdr>
        <w:top w:val="none" w:sz="0" w:space="0" w:color="auto"/>
        <w:left w:val="none" w:sz="0" w:space="0" w:color="auto"/>
        <w:bottom w:val="none" w:sz="0" w:space="0" w:color="auto"/>
        <w:right w:val="none" w:sz="0" w:space="0" w:color="auto"/>
      </w:divBdr>
    </w:div>
    <w:div w:id="1767995105">
      <w:bodyDiv w:val="1"/>
      <w:marLeft w:val="0"/>
      <w:marRight w:val="0"/>
      <w:marTop w:val="0"/>
      <w:marBottom w:val="0"/>
      <w:divBdr>
        <w:top w:val="none" w:sz="0" w:space="0" w:color="auto"/>
        <w:left w:val="none" w:sz="0" w:space="0" w:color="auto"/>
        <w:bottom w:val="none" w:sz="0" w:space="0" w:color="auto"/>
        <w:right w:val="none" w:sz="0" w:space="0" w:color="auto"/>
      </w:divBdr>
    </w:div>
    <w:div w:id="186732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7.png"/><Relationship Id="rId17" Type="http://schemas.openxmlformats.org/officeDocument/2006/relationships/image" Target="media/image10.jpeg"/><Relationship Id="rId25" Type="http://schemas.openxmlformats.org/officeDocument/2006/relationships/image" Target="media/image19.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eader" Target="header3.xml"/><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oter" Target="footer2.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and\AppData\Local\Microsoft\Windows\Temporary%20Internet%20Files\OLK7F12\Betreuungsinfo%20ForstBW%20(2).dot"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1AE131-AE5E-45F8-B8FA-3395A8E149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Betreuungsinfo ForstBW (2).dot</Template>
  <TotalTime>0</TotalTime>
  <Pages>9</Pages>
  <Words>686</Words>
  <Characters>3998</Characters>
  <Application>Microsoft Office Word</Application>
  <DocSecurity>0</DocSecurity>
  <Lines>33</Lines>
  <Paragraphs>9</Paragraphs>
  <ScaleCrop>false</ScaleCrop>
  <HeadingPairs>
    <vt:vector size="2" baseType="variant">
      <vt:variant>
        <vt:lpstr>Titel</vt:lpstr>
      </vt:variant>
      <vt:variant>
        <vt:i4>1</vt:i4>
      </vt:variant>
    </vt:vector>
  </HeadingPairs>
  <TitlesOfParts>
    <vt:vector size="1" baseType="lpstr">
      <vt:lpstr/>
    </vt:vector>
  </TitlesOfParts>
  <Company>Landesforstverwaltung Baden-Württemberg</Company>
  <LinksUpToDate>false</LinksUpToDate>
  <CharactersWithSpaces>4675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HuningT</dc:creator>
  <cp:lastModifiedBy>Gabler, Stephanie (LGL)</cp:lastModifiedBy>
  <cp:revision>2</cp:revision>
  <cp:lastPrinted>2022-05-03T14:13:00Z</cp:lastPrinted>
  <dcterms:created xsi:type="dcterms:W3CDTF">2022-08-12T06:49:00Z</dcterms:created>
  <dcterms:modified xsi:type="dcterms:W3CDTF">2022-08-12T06:49:00Z</dcterms:modified>
</cp:coreProperties>
</file>